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パンフレットのレイアウト テーブル ページ 1"/>
      </w:tblPr>
      <w:tblGrid>
        <w:gridCol w:w="3840"/>
        <w:gridCol w:w="713"/>
        <w:gridCol w:w="550"/>
        <w:gridCol w:w="3561"/>
        <w:gridCol w:w="445"/>
        <w:gridCol w:w="275"/>
        <w:gridCol w:w="397"/>
        <w:gridCol w:w="323"/>
        <w:gridCol w:w="445"/>
        <w:gridCol w:w="3406"/>
        <w:gridCol w:w="445"/>
      </w:tblGrid>
      <w:tr w:rsidR="00196885" w:rsidRPr="00196885" w14:paraId="42FD71FC" w14:textId="77777777" w:rsidTr="009B33B6">
        <w:trPr>
          <w:trHeight w:hRule="exact" w:val="10800"/>
          <w:jc w:val="center"/>
        </w:trPr>
        <w:tc>
          <w:tcPr>
            <w:tcW w:w="3840" w:type="dxa"/>
          </w:tcPr>
          <w:p w14:paraId="5BF0E6B1" w14:textId="62934903" w:rsidR="00304350" w:rsidRPr="00DA4CC4" w:rsidRDefault="00724450" w:rsidP="00DA4CC4">
            <w:pPr>
              <w:rPr>
                <w:rFonts w:ascii="Meiryo UI" w:eastAsia="Meiryo UI" w:hAnsi="Meiryo UI" w:cs="Meiryo UI"/>
                <w:sz w:val="16"/>
              </w:rPr>
            </w:pPr>
            <w:r>
              <w:rPr>
                <w:rFonts w:ascii="Meiryo UI" w:eastAsia="Meiryo UI" w:hAnsi="Meiryo UI" w:cs="Meiryo UI"/>
                <w:noProof/>
                <w:sz w:val="16"/>
              </w:rPr>
              <w:drawing>
                <wp:inline distT="0" distB="0" distL="0" distR="0" wp14:anchorId="4764E051" wp14:editId="1773064C">
                  <wp:extent cx="3251200" cy="2438400"/>
                  <wp:effectExtent l="6350" t="0" r="0" b="0"/>
                  <wp:docPr id="34" name="図 34" descr="空, 屋外, 建物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432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6668A" w14:textId="30DC6A90" w:rsidR="00CE1AD1" w:rsidRDefault="00DA4CC4" w:rsidP="00DA4CC4">
            <w:pPr>
              <w:pStyle w:val="a"/>
              <w:numPr>
                <w:ilvl w:val="0"/>
                <w:numId w:val="0"/>
              </w:numPr>
              <w:rPr>
                <w:rFonts w:ascii="HGMaruGothicMPRO" w:eastAsia="HGMaruGothicMPRO" w:hAnsi="HGMaruGothicMPRO" w:cs="Meiryo UI"/>
                <w:color w:val="FF0066"/>
                <w:sz w:val="36"/>
                <w:szCs w:val="36"/>
              </w:rPr>
            </w:pPr>
            <w:r>
              <w:rPr>
                <w:rFonts w:ascii="Meiryo UI" w:eastAsia="Meiryo UI" w:hAnsi="Meiryo UI" w:cs="Meiryo UI" w:hint="eastAsia"/>
              </w:rPr>
              <w:t xml:space="preserve">　</w:t>
            </w:r>
            <w:r w:rsidR="00CE1AD1">
              <w:rPr>
                <w:rFonts w:ascii="Meiryo UI" w:eastAsia="Meiryo UI" w:hAnsi="Meiryo UI" w:cs="Meiryo UI" w:hint="eastAsia"/>
              </w:rPr>
              <w:t xml:space="preserve">　</w:t>
            </w:r>
            <w:r w:rsidRPr="00CE1AD1">
              <w:rPr>
                <w:rFonts w:ascii="HGMaruGothicMPRO" w:eastAsia="HGMaruGothicMPRO" w:hAnsi="HGMaruGothicMPRO" w:cs="Meiryo UI" w:hint="eastAsia"/>
                <w:color w:val="FF0066"/>
                <w:sz w:val="36"/>
                <w:szCs w:val="36"/>
              </w:rPr>
              <w:t>笑顔が</w:t>
            </w:r>
            <w:r w:rsidR="00CE1AD1">
              <w:rPr>
                <w:rFonts w:ascii="HGMaruGothicMPRO" w:eastAsia="HGMaruGothicMPRO" w:hAnsi="HGMaruGothicMPRO" w:cs="Meiryo UI" w:hint="eastAsia"/>
                <w:color w:val="FF0066"/>
                <w:sz w:val="36"/>
                <w:szCs w:val="36"/>
              </w:rPr>
              <w:t>、</w:t>
            </w:r>
          </w:p>
          <w:p w14:paraId="6FECD4FC" w14:textId="1E220B69" w:rsidR="00304350" w:rsidRPr="00CE1AD1" w:rsidRDefault="00DA4CC4" w:rsidP="00DA4CC4">
            <w:pPr>
              <w:pStyle w:val="a"/>
              <w:numPr>
                <w:ilvl w:val="0"/>
                <w:numId w:val="0"/>
              </w:numPr>
              <w:rPr>
                <w:rFonts w:ascii="HGMaruGothicMPRO" w:eastAsia="HGMaruGothicMPRO" w:hAnsi="HGMaruGothicMPRO" w:cs="Meiryo UI"/>
                <w:color w:val="FF0066"/>
                <w:sz w:val="36"/>
                <w:szCs w:val="36"/>
              </w:rPr>
            </w:pPr>
            <w:r w:rsidRPr="00CE1AD1">
              <w:rPr>
                <w:rFonts w:ascii="HGMaruGothicMPRO" w:eastAsia="HGMaruGothicMPRO" w:hAnsi="HGMaruGothicMPRO" w:cs="Meiryo UI" w:hint="eastAsia"/>
                <w:color w:val="FF0066"/>
                <w:sz w:val="36"/>
                <w:szCs w:val="36"/>
              </w:rPr>
              <w:t>出会う場所</w:t>
            </w:r>
            <w:r w:rsidR="00CE1AD1">
              <w:rPr>
                <w:rFonts w:ascii="HGMaruGothicMPRO" w:eastAsia="HGMaruGothicMPRO" w:hAnsi="HGMaruGothicMPRO" w:cs="Meiryo UI" w:hint="eastAsia"/>
                <w:color w:val="FF0066"/>
                <w:sz w:val="36"/>
                <w:szCs w:val="36"/>
              </w:rPr>
              <w:t>でありたい</w:t>
            </w:r>
          </w:p>
          <w:p w14:paraId="474CF712" w14:textId="77777777" w:rsidR="00DA4CC4" w:rsidRDefault="00DA4CC4" w:rsidP="00DA4CC4">
            <w:pPr>
              <w:pStyle w:val="a"/>
              <w:numPr>
                <w:ilvl w:val="0"/>
                <w:numId w:val="0"/>
              </w:numPr>
              <w:rPr>
                <w:rFonts w:ascii="HGMaruGothicMPRO" w:eastAsia="HGMaruGothicMPRO" w:hAnsi="HGMaruGothicMPRO" w:cs="Meiryo UI"/>
                <w:color w:val="FF0066"/>
                <w:sz w:val="28"/>
                <w:szCs w:val="28"/>
              </w:rPr>
            </w:pPr>
            <w:r>
              <w:rPr>
                <w:rFonts w:ascii="HGMaruGothicMPRO" w:eastAsia="HGMaruGothicMPRO" w:hAnsi="HGMaruGothicMPRO" w:cs="Meiryo UI" w:hint="eastAsia"/>
                <w:color w:val="FF0066"/>
                <w:sz w:val="28"/>
                <w:szCs w:val="28"/>
              </w:rPr>
              <w:t xml:space="preserve">　</w:t>
            </w:r>
            <w:r w:rsidRPr="00CE1AD1">
              <w:rPr>
                <w:rFonts w:ascii="HGMaruGothicMPRO" w:eastAsia="HGMaruGothicMPRO" w:hAnsi="HGMaruGothicMPRO" w:cs="Meiryo UI" w:hint="eastAsia"/>
                <w:color w:val="0066FF"/>
                <w:sz w:val="28"/>
                <w:szCs w:val="28"/>
              </w:rPr>
              <w:t>（社）エミーツ</w:t>
            </w:r>
            <w:r w:rsidR="00CE1AD1" w:rsidRPr="00CE1AD1">
              <w:rPr>
                <w:rFonts w:ascii="HGMaruGothicMPRO" w:eastAsia="HGMaruGothicMPRO" w:hAnsi="HGMaruGothicMPRO" w:cs="Meiryo UI" w:hint="eastAsia"/>
                <w:color w:val="00CC00"/>
                <w:sz w:val="28"/>
                <w:szCs w:val="28"/>
              </w:rPr>
              <w:t xml:space="preserve">　</w:t>
            </w:r>
            <w:r>
              <w:rPr>
                <w:rFonts w:ascii="HGMaruGothicMPRO" w:eastAsia="HGMaruGothicMPRO" w:hAnsi="HGMaruGothicMPRO" w:cs="Meiryo UI" w:hint="eastAsia"/>
                <w:color w:val="FF0066"/>
                <w:sz w:val="28"/>
                <w:szCs w:val="28"/>
              </w:rPr>
              <w:t>です。</w:t>
            </w:r>
          </w:p>
          <w:p w14:paraId="4C16F93F" w14:textId="5FC7D718" w:rsidR="00CE1AD1" w:rsidRDefault="00315333" w:rsidP="00CE1AD1">
            <w:pPr>
              <w:pStyle w:val="a"/>
              <w:numPr>
                <w:ilvl w:val="0"/>
                <w:numId w:val="0"/>
              </w:numPr>
              <w:ind w:firstLineChars="100" w:firstLine="220"/>
              <w:rPr>
                <w:rFonts w:ascii="HGMaruGothicMPRO" w:eastAsia="HGMaruGothicMPRO" w:hAnsi="HGMaruGothicMPRO" w:cs="Meiryo UI"/>
                <w:color w:val="FF0066"/>
                <w:sz w:val="22"/>
                <w:szCs w:val="22"/>
              </w:rPr>
            </w:pPr>
            <w:r>
              <w:rPr>
                <w:rFonts w:ascii="HGMaruGothicMPRO" w:eastAsia="HGMaruGothicMPRO" w:hAnsi="HGMaruGothicMPRO" w:cs="Meiryo UI" w:hint="eastAsia"/>
                <w:color w:val="FF0066"/>
                <w:sz w:val="22"/>
                <w:szCs w:val="22"/>
              </w:rPr>
              <w:t>令</w:t>
            </w:r>
            <w:r w:rsidR="00CE1AD1">
              <w:rPr>
                <w:rFonts w:ascii="HGMaruGothicMPRO" w:eastAsia="HGMaruGothicMPRO" w:hAnsi="HGMaruGothicMPRO" w:cs="Meiryo UI" w:hint="eastAsia"/>
                <w:color w:val="FF0066"/>
                <w:sz w:val="22"/>
                <w:szCs w:val="22"/>
              </w:rPr>
              <w:t>和元年８月に我々の法人は誕生しました。</w:t>
            </w:r>
          </w:p>
          <w:p w14:paraId="5222A83F" w14:textId="77777777" w:rsidR="00642E33" w:rsidRDefault="00CE1AD1" w:rsidP="00CE1AD1">
            <w:pPr>
              <w:pStyle w:val="a"/>
              <w:numPr>
                <w:ilvl w:val="0"/>
                <w:numId w:val="0"/>
              </w:numPr>
              <w:ind w:firstLineChars="100" w:firstLine="220"/>
              <w:rPr>
                <w:rFonts w:ascii="HGMaruGothicMPRO" w:eastAsia="HGMaruGothicMPRO" w:hAnsi="HGMaruGothicMPRO" w:cs="Meiryo UI"/>
                <w:color w:val="0066FF"/>
                <w:sz w:val="22"/>
                <w:szCs w:val="22"/>
              </w:rPr>
            </w:pPr>
            <w:r w:rsidRPr="00CE1AD1">
              <w:rPr>
                <w:rFonts w:ascii="HGMaruGothicMPRO" w:eastAsia="HGMaruGothicMPRO" w:hAnsi="HGMaruGothicMPRO" w:cs="Meiryo UI" w:hint="eastAsia"/>
                <w:color w:val="0066FF"/>
                <w:sz w:val="22"/>
                <w:szCs w:val="22"/>
              </w:rPr>
              <w:t>「笑み」</w:t>
            </w:r>
            <w:r>
              <w:rPr>
                <w:rFonts w:ascii="HGMaruGothicMPRO" w:eastAsia="HGMaruGothicMPRO" w:hAnsi="HGMaruGothicMPRO" w:cs="Meiryo UI" w:hint="eastAsia"/>
                <w:color w:val="FF0066"/>
                <w:sz w:val="22"/>
                <w:szCs w:val="22"/>
              </w:rPr>
              <w:t>＋</w:t>
            </w:r>
            <w:r w:rsidRPr="00CE1AD1">
              <w:rPr>
                <w:rFonts w:ascii="HGMaruGothicMPRO" w:eastAsia="HGMaruGothicMPRO" w:hAnsi="HGMaruGothicMPRO" w:cs="Meiryo UI" w:hint="eastAsia"/>
                <w:color w:val="0066FF"/>
                <w:sz w:val="22"/>
                <w:szCs w:val="22"/>
              </w:rPr>
              <w:t>「m</w:t>
            </w:r>
            <w:r w:rsidRPr="00CE1AD1">
              <w:rPr>
                <w:rFonts w:ascii="HGMaruGothicMPRO" w:eastAsia="HGMaruGothicMPRO" w:hAnsi="HGMaruGothicMPRO" w:cs="Meiryo UI"/>
                <w:color w:val="0066FF"/>
                <w:sz w:val="22"/>
                <w:szCs w:val="22"/>
              </w:rPr>
              <w:t>eets」</w:t>
            </w:r>
            <w:r w:rsidR="00642E33" w:rsidRPr="00642E33">
              <w:rPr>
                <w:rFonts w:ascii="HGMaruGothicMPRO" w:eastAsia="HGMaruGothicMPRO" w:hAnsi="HGMaruGothicMPRO" w:cs="Meiryo UI" w:hint="eastAsia"/>
                <w:color w:val="FF6699"/>
                <w:sz w:val="22"/>
                <w:szCs w:val="22"/>
              </w:rPr>
              <w:t>＝</w:t>
            </w:r>
            <w:r w:rsidRPr="00642E33">
              <w:rPr>
                <w:rFonts w:ascii="HGMaruGothicMPRO" w:eastAsia="HGMaruGothicMPRO" w:hAnsi="HGMaruGothicMPRO" w:cs="Meiryo UI" w:hint="eastAsia"/>
                <w:color w:val="0066FF"/>
                <w:sz w:val="22"/>
                <w:szCs w:val="22"/>
              </w:rPr>
              <w:t>エミーツ</w:t>
            </w:r>
          </w:p>
          <w:p w14:paraId="53B43888" w14:textId="3BD43391" w:rsidR="00CE1AD1" w:rsidRPr="00CE1AD1" w:rsidRDefault="00CE1AD1" w:rsidP="00CE1AD1">
            <w:pPr>
              <w:pStyle w:val="a"/>
              <w:numPr>
                <w:ilvl w:val="0"/>
                <w:numId w:val="0"/>
              </w:numPr>
              <w:ind w:firstLineChars="100" w:firstLine="220"/>
              <w:rPr>
                <w:rFonts w:ascii="HGMaruGothicMPRO" w:eastAsia="HGMaruGothicMPRO" w:hAnsi="HGMaruGothicMPRO" w:cs="Meiryo UI"/>
                <w:color w:val="FF0066"/>
                <w:sz w:val="22"/>
                <w:szCs w:val="22"/>
              </w:rPr>
            </w:pPr>
            <w:r>
              <w:rPr>
                <w:rFonts w:ascii="HGMaruGothicMPRO" w:eastAsia="HGMaruGothicMPRO" w:hAnsi="HGMaruGothicMPRO" w:cs="Meiryo UI" w:hint="eastAsia"/>
                <w:color w:val="FF0066"/>
                <w:sz w:val="22"/>
                <w:szCs w:val="22"/>
              </w:rPr>
              <w:t>利用される方々のたくさんの笑顔に出会えるように、支援者一同心のこもった</w:t>
            </w:r>
            <w:r w:rsidR="00642E33">
              <w:rPr>
                <w:rFonts w:ascii="HGMaruGothicMPRO" w:eastAsia="HGMaruGothicMPRO" w:hAnsi="HGMaruGothicMPRO" w:cs="Meiryo UI" w:hint="eastAsia"/>
                <w:color w:val="FF0066"/>
                <w:sz w:val="22"/>
                <w:szCs w:val="22"/>
              </w:rPr>
              <w:t>支援に努めて参ります。</w:t>
            </w:r>
          </w:p>
          <w:p w14:paraId="365AB0AB" w14:textId="43E9A4EE" w:rsidR="00CE1AD1" w:rsidRPr="00DA4CC4" w:rsidRDefault="00CE1AD1" w:rsidP="00DA4CC4">
            <w:pPr>
              <w:pStyle w:val="a"/>
              <w:numPr>
                <w:ilvl w:val="0"/>
                <w:numId w:val="0"/>
              </w:numPr>
              <w:rPr>
                <w:rFonts w:ascii="HGMaruGothicMPRO" w:eastAsia="HGMaruGothicMPRO" w:hAnsi="HGMaruGothicMPRO" w:cs="Meiryo UI"/>
                <w:color w:val="FF0066"/>
                <w:sz w:val="28"/>
                <w:szCs w:val="28"/>
              </w:rPr>
            </w:pPr>
            <w:r>
              <w:rPr>
                <w:rFonts w:ascii="HGMaruGothicMPRO" w:eastAsia="HGMaruGothicMPRO" w:hAnsi="HGMaruGothicMPRO" w:cs="Meiryo UI" w:hint="eastAsia"/>
                <w:color w:val="FF0066"/>
                <w:sz w:val="28"/>
                <w:szCs w:val="28"/>
              </w:rPr>
              <w:t xml:space="preserve">　</w:t>
            </w:r>
          </w:p>
        </w:tc>
        <w:tc>
          <w:tcPr>
            <w:tcW w:w="713" w:type="dxa"/>
          </w:tcPr>
          <w:p w14:paraId="50384FCF" w14:textId="77777777"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550" w:type="dxa"/>
          </w:tcPr>
          <w:p w14:paraId="1B5AA12D" w14:textId="7D5A8326"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4006" w:type="dxa"/>
            <w:gridSpan w:val="2"/>
          </w:tcPr>
          <w:tbl>
            <w:tblPr>
              <w:tblStyle w:val="a5"/>
              <w:tblW w:w="3972" w:type="dxa"/>
              <w:tblLayout w:type="fixed"/>
              <w:tblLook w:val="04A0" w:firstRow="1" w:lastRow="0" w:firstColumn="1" w:lastColumn="0" w:noHBand="0" w:noVBand="1"/>
            </w:tblPr>
            <w:tblGrid>
              <w:gridCol w:w="3972"/>
            </w:tblGrid>
            <w:tr w:rsidR="009B33B6" w:rsidRPr="00B44B17" w14:paraId="45FA7077" w14:textId="6AAEA8DE" w:rsidTr="00B907DD">
              <w:trPr>
                <w:trHeight w:hRule="exact" w:val="10773"/>
              </w:trPr>
              <w:tc>
                <w:tcPr>
                  <w:tcW w:w="5000" w:type="pct"/>
                </w:tcPr>
                <w:p w14:paraId="502B37D7" w14:textId="77777777" w:rsidR="009B33B6" w:rsidRPr="007135AC" w:rsidRDefault="009B33B6" w:rsidP="00642E33">
                  <w:pPr>
                    <w:pStyle w:val="1"/>
                    <w:ind w:firstLineChars="100" w:firstLine="400"/>
                    <w:rPr>
                      <w:rFonts w:ascii="HGMaruGothicMPRO" w:eastAsia="HGMaruGothicMPRO" w:hAnsi="HGMaruGothicMPRO" w:cs="Meiryo UI"/>
                      <w:color w:val="002060"/>
                      <w:sz w:val="40"/>
                      <w:szCs w:val="40"/>
                    </w:rPr>
                  </w:pPr>
                  <w:r w:rsidRPr="007135AC">
                    <w:rPr>
                      <w:rFonts w:ascii="HGMaruGothicMPRO" w:eastAsia="HGMaruGothicMPRO" w:hAnsi="HGMaruGothicMPRO" w:cs="Meiryo UI" w:hint="eastAsia"/>
                      <w:color w:val="002060"/>
                      <w:sz w:val="40"/>
                      <w:szCs w:val="40"/>
                    </w:rPr>
                    <w:t>グループホーム</w:t>
                  </w:r>
                </w:p>
                <w:p w14:paraId="7EE6012D" w14:textId="594E5082" w:rsidR="009B33B6" w:rsidRPr="007135AC" w:rsidRDefault="009B33B6" w:rsidP="007135AC">
                  <w:pPr>
                    <w:pStyle w:val="1"/>
                    <w:ind w:right="402"/>
                    <w:jc w:val="right"/>
                    <w:rPr>
                      <w:rFonts w:ascii="HGMaruGothicMPRO" w:eastAsia="HGMaruGothicMPRO" w:hAnsi="HGMaruGothicMPRO" w:cs="Meiryo UI"/>
                      <w:color w:val="FFFF00"/>
                      <w:sz w:val="44"/>
                      <w:szCs w:val="44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</w:pPr>
                  <w:r w:rsidRPr="007135AC">
                    <w:rPr>
                      <w:rFonts w:ascii="HGMaruGothicMPRO" w:eastAsia="HGMaruGothicMPRO" w:hAnsi="HGMaruGothicMPRO" w:cs="Meiryo UI" w:hint="eastAsia"/>
                      <w:color w:val="FFFF00"/>
                      <w:sz w:val="44"/>
                      <w:szCs w:val="44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しんごう</w:t>
                  </w:r>
                </w:p>
                <w:p w14:paraId="117F2ED5" w14:textId="79DEACC1" w:rsidR="009B33B6" w:rsidRPr="007135AC" w:rsidRDefault="009B33B6" w:rsidP="00A4596E">
                  <w:pPr>
                    <w:rPr>
                      <w:rFonts w:ascii="HGMaruGothicMPRO" w:eastAsia="HGMaruGothicMPRO" w:hAnsi="HGMaruGothicMPRO" w:cs="Meiryo UI"/>
                      <w:sz w:val="24"/>
                      <w:szCs w:val="24"/>
                      <w:lang w:val="ja-JP"/>
                    </w:rPr>
                  </w:pPr>
                  <w:r>
                    <w:rPr>
                      <w:rFonts w:ascii="Meiryo UI" w:eastAsia="Meiryo UI" w:hAnsi="Meiryo UI" w:cs="Meiryo UI" w:hint="eastAsia"/>
                      <w:sz w:val="16"/>
                      <w:lang w:val="ja-JP"/>
                    </w:rPr>
                    <w:t xml:space="preserve">　</w:t>
                  </w:r>
                  <w:r w:rsidRPr="007135AC">
                    <w:rPr>
                      <w:rFonts w:ascii="HGMaruGothicMPRO" w:eastAsia="HGMaruGothicMPRO" w:hAnsi="HGMaruGothicMPRO" w:cs="Meiryo UI" w:hint="eastAsia"/>
                      <w:sz w:val="24"/>
                      <w:szCs w:val="24"/>
                      <w:lang w:val="ja-JP"/>
                    </w:rPr>
                    <w:t>東松山市にある一軒家をグループホームにリフォームしました。和風の趣あるたたずまいのグループホームです。</w:t>
                  </w:r>
                </w:p>
                <w:p w14:paraId="05C894BF" w14:textId="7F4B0862" w:rsidR="009B33B6" w:rsidRDefault="008635E0" w:rsidP="009F150E">
                  <w:pPr>
                    <w:tabs>
                      <w:tab w:val="center" w:pos="1974"/>
                    </w:tabs>
                    <w:rPr>
                      <w:rFonts w:ascii="Meiryo UI" w:eastAsia="Meiryo UI" w:hAnsi="Meiryo UI" w:cs="Meiryo UI"/>
                      <w:sz w:val="16"/>
                      <w:lang w:val="ja-JP"/>
                    </w:rPr>
                  </w:pPr>
                  <w:r>
                    <w:rPr>
                      <w:rFonts w:ascii="Meiryo UI" w:eastAsia="Meiryo UI" w:hAnsi="Meiryo UI" w:cs="Meiryo UI"/>
                      <w:noProof/>
                      <w:sz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10464" behindDoc="0" locked="0" layoutInCell="1" allowOverlap="1" wp14:anchorId="76AC65A5" wp14:editId="2D767CE1">
                            <wp:simplePos x="0" y="0"/>
                            <wp:positionH relativeFrom="column">
                              <wp:posOffset>43180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2438400" cy="2743200"/>
                            <wp:effectExtent l="0" t="57150" r="57150" b="19050"/>
                            <wp:wrapNone/>
                            <wp:docPr id="20" name="グループ化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38400" cy="2743200"/>
                                      <a:chOff x="0" y="0"/>
                                      <a:chExt cx="2621280" cy="2772410"/>
                                    </a:xfrm>
                                  </wpg:grpSpPr>
                                  <wpg:grpSp>
                                    <wpg:cNvPr id="6" name="グループ化 6"/>
                                    <wpg:cNvGrpSpPr/>
                                    <wpg:grpSpPr>
                                      <a:xfrm>
                                        <a:off x="0" y="0"/>
                                        <a:ext cx="2621280" cy="2772410"/>
                                        <a:chOff x="0" y="0"/>
                                        <a:chExt cx="2621280" cy="2772410"/>
                                      </a:xfrm>
                                    </wpg:grpSpPr>
                                    <wpg:grpSp>
                                      <wpg:cNvPr id="31" name="グループ化 31"/>
                                      <wpg:cNvGrpSpPr/>
                                      <wpg:grpSpPr>
                                        <a:xfrm>
                                          <a:off x="0" y="0"/>
                                          <a:ext cx="2621280" cy="2772410"/>
                                          <a:chOff x="72775" y="0"/>
                                          <a:chExt cx="2621915" cy="2715260"/>
                                        </a:xfrm>
                                      </wpg:grpSpPr>
                                      <wpg:grpSp>
                                        <wpg:cNvPr id="29" name="グループ化 29"/>
                                        <wpg:cNvGrpSpPr/>
                                        <wpg:grpSpPr>
                                          <a:xfrm>
                                            <a:off x="72775" y="0"/>
                                            <a:ext cx="2621915" cy="2715260"/>
                                            <a:chOff x="72775" y="0"/>
                                            <a:chExt cx="2621915" cy="2715260"/>
                                          </a:xfrm>
                                        </wpg:grpSpPr>
                                        <wpg:grpSp>
                                          <wpg:cNvPr id="5" name="グループ化 5"/>
                                          <wpg:cNvGrpSpPr/>
                                          <wpg:grpSpPr>
                                            <a:xfrm>
                                              <a:off x="72775" y="0"/>
                                              <a:ext cx="2621915" cy="2715260"/>
                                              <a:chOff x="0" y="-9787"/>
                                              <a:chExt cx="2622855" cy="2572012"/>
                                            </a:xfrm>
                                          </wpg:grpSpPr>
                                          <wpg:grpSp>
                                            <wpg:cNvPr id="201" name="グループ化 201"/>
                                            <wpg:cNvGrpSpPr/>
                                            <wpg:grpSpPr>
                                              <a:xfrm>
                                                <a:off x="0" y="-9787"/>
                                                <a:ext cx="2622855" cy="2572012"/>
                                                <a:chOff x="-60623" y="-57339"/>
                                                <a:chExt cx="2622855" cy="2562414"/>
                                              </a:xfrm>
                                            </wpg:grpSpPr>
                                            <wpg:grpSp>
                                              <wpg:cNvPr id="194" name="グループ化 194"/>
                                              <wpg:cNvGrpSpPr/>
                                              <wpg:grpSpPr>
                                                <a:xfrm>
                                                  <a:off x="-60623" y="-57339"/>
                                                  <a:ext cx="2622855" cy="2562414"/>
                                                  <a:chOff x="-60623" y="-57339"/>
                                                  <a:chExt cx="2622855" cy="2562414"/>
                                                </a:xfrm>
                                              </wpg:grpSpPr>
                                              <wpg:grpSp>
                                                <wpg:cNvPr id="57" name="グループ化 57"/>
                                                <wpg:cNvGrpSpPr/>
                                                <wpg:grpSpPr>
                                                  <a:xfrm>
                                                    <a:off x="876297" y="942975"/>
                                                    <a:ext cx="342901" cy="719047"/>
                                                    <a:chOff x="9522" y="542925"/>
                                                    <a:chExt cx="342901" cy="719047"/>
                                                  </a:xfrm>
                                                </wpg:grpSpPr>
                                                <wps:wsp>
                                                  <wps:cNvPr id="53" name="直線コネクタ 53"/>
                                                  <wps:cNvCnPr/>
                                                  <wps:spPr>
                                                    <a:xfrm flipH="1" flipV="1">
                                                      <a:off x="276225" y="735330"/>
                                                      <a:ext cx="9525" cy="52664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50800"/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54" name="星: 5 pt 54"/>
                                                  <wps:cNvSpPr/>
                                                  <wps:spPr>
                                                    <a:xfrm>
                                                      <a:off x="9522" y="542925"/>
                                                      <a:ext cx="342901" cy="295275"/>
                                                    </a:xfrm>
                                                    <a:prstGeom prst="star5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52" name="グループ化 52"/>
                                                <wpg:cNvGrpSpPr/>
                                                <wpg:grpSpPr>
                                                  <a:xfrm>
                                                    <a:off x="-60623" y="-57339"/>
                                                    <a:ext cx="2622855" cy="2562414"/>
                                                    <a:chOff x="-60623" y="-57339"/>
                                                    <a:chExt cx="2622855" cy="2562414"/>
                                                  </a:xfrm>
                                                </wpg:grpSpPr>
                                                <wpg:grpSp>
                                                  <wpg:cNvPr id="11" name="グループ化 11"/>
                                                  <wpg:cNvGrpSpPr/>
                                                  <wpg:grpSpPr>
                                                    <a:xfrm>
                                                      <a:off x="-60623" y="-57339"/>
                                                      <a:ext cx="2622855" cy="2562414"/>
                                                      <a:chOff x="-136823" y="-47814"/>
                                                      <a:chExt cx="2622855" cy="2562414"/>
                                                    </a:xfrm>
                                                  </wpg:grpSpPr>
                                                  <wps:wsp>
                                                    <wps:cNvPr id="3" name="四角形: 対角を丸める 3"/>
                                                    <wps:cNvSpPr/>
                                                    <wps:spPr>
                                                      <a:xfrm>
                                                        <a:off x="-136823" y="-38064"/>
                                                        <a:ext cx="2508256" cy="2552664"/>
                                                      </a:xfrm>
                                                      <a:prstGeom prst="round2DiagRect">
                                                        <a:avLst/>
                                                      </a:prstGeom>
                                                      <a:noFill/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7" name="円弧 7"/>
                                                    <wps:cNvSpPr/>
                                                    <wps:spPr>
                                                      <a:xfrm rot="8573165">
                                                        <a:off x="1542522" y="1008218"/>
                                                        <a:ext cx="497205" cy="644451"/>
                                                      </a:xfrm>
                                                      <a:prstGeom prst="arc">
                                                        <a:avLst>
                                                          <a:gd name="adj1" fmla="val 14653229"/>
                                                          <a:gd name="adj2" fmla="val 17449430"/>
                                                        </a:avLst>
                                                      </a:prstGeom>
                                                      <a:ln w="63500"/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" name="直線コネクタ 8"/>
                                                    <wps:cNvCnPr>
                                                      <a:endCxn id="7" idx="2"/>
                                                    </wps:cNvCnPr>
                                                    <wps:spPr>
                                                      <a:xfrm flipV="1">
                                                        <a:off x="66651" y="1623736"/>
                                                        <a:ext cx="1815301" cy="52462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0"/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9" name="直線コネクタ 9"/>
                                                    <wps:cNvCnPr/>
                                                    <wps:spPr>
                                                      <a:xfrm flipH="1">
                                                        <a:off x="2061119" y="608528"/>
                                                        <a:ext cx="339183" cy="878095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0"/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0" name="直線コネクタ 10"/>
                                                    <wps:cNvCnPr/>
                                                    <wps:spPr>
                                                      <a:xfrm>
                                                        <a:off x="38100" y="1704975"/>
                                                        <a:ext cx="514350" cy="771525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76200"/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" name="直線コネクタ 4"/>
                                                    <wps:cNvCnPr/>
                                                    <wps:spPr>
                                                      <a:xfrm>
                                                        <a:off x="561982" y="-47814"/>
                                                        <a:ext cx="1924050" cy="981075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114300"/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2"/>
                                                      </a:lnRef>
                                                      <a:fillRef idx="0">
                                                        <a:schemeClr val="accent2"/>
                                                      </a:fillRef>
                                                      <a:effectRef idx="1">
                                                        <a:schemeClr val="accent2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24" name="グループ化 24"/>
                                                  <wpg:cNvGrpSpPr/>
                                                  <wpg:grpSpPr>
                                                    <a:xfrm>
                                                      <a:off x="2152651" y="843849"/>
                                                      <a:ext cx="304801" cy="99125"/>
                                                      <a:chOff x="555625" y="953043"/>
                                                      <a:chExt cx="889000" cy="278652"/>
                                                    </a:xfrm>
                                                  </wpg:grpSpPr>
                                                  <wpg:grpSp>
                                                    <wpg:cNvPr id="21" name="グループ化 21"/>
                                                    <wpg:cNvGrpSpPr/>
                                                    <wpg:grpSpPr>
                                                      <a:xfrm>
                                                        <a:off x="555625" y="953043"/>
                                                        <a:ext cx="889000" cy="278652"/>
                                                        <a:chOff x="508000" y="953442"/>
                                                        <a:chExt cx="812800" cy="278769"/>
                                                      </a:xfrm>
                                                    </wpg:grpSpPr>
                                                    <wps:wsp>
                                                      <wps:cNvPr id="12" name="フローチャート: 端子 12"/>
                                                      <wps:cNvSpPr/>
                                                      <wps:spPr>
                                                        <a:xfrm flipV="1">
                                                          <a:off x="508000" y="953442"/>
                                                          <a:ext cx="812800" cy="278769"/>
                                                        </a:xfrm>
                                                        <a:prstGeom prst="flowChartTerminator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3" name="フローチャート: 結合子 13"/>
                                                      <wps:cNvSpPr/>
                                                      <wps:spPr>
                                                        <a:xfrm>
                                                          <a:off x="542219" y="966521"/>
                                                          <a:ext cx="253995" cy="230312"/>
                                                        </a:xfrm>
                                                        <a:prstGeom prst="flowChartConnector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22" name="フローチャート: 結合子 22"/>
                                                    <wps:cNvSpPr/>
                                                    <wps:spPr>
                                                      <a:xfrm>
                                                        <a:off x="1166810" y="966116"/>
                                                        <a:ext cx="250028" cy="228104"/>
                                                      </a:xfrm>
                                                      <a:prstGeom prst="flowChartConnector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15875" cap="flat" cmpd="sng" algn="ctr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" name="フローチャート: 結合子 23"/>
                                                    <wps:cNvSpPr/>
                                                    <wps:spPr>
                                                      <a:xfrm>
                                                        <a:off x="870857" y="953043"/>
                                                        <a:ext cx="295953" cy="278652"/>
                                                      </a:xfrm>
                                                      <a:prstGeom prst="flowChartConnector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00"/>
                                                      </a:solidFill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46" name="グループ化 46"/>
                                                  <wpg:cNvGrpSpPr/>
                                                  <wpg:grpSpPr>
                                                    <a:xfrm>
                                                      <a:off x="-51098" y="1581812"/>
                                                      <a:ext cx="371386" cy="132688"/>
                                                      <a:chOff x="-185010" y="1838251"/>
                                                      <a:chExt cx="1344674" cy="456715"/>
                                                    </a:xfrm>
                                                  </wpg:grpSpPr>
                                                  <wpg:grpSp>
                                                    <wpg:cNvPr id="47" name="グループ化 47"/>
                                                    <wpg:cNvGrpSpPr/>
                                                    <wpg:grpSpPr>
                                                      <a:xfrm>
                                                        <a:off x="-185010" y="1838251"/>
                                                        <a:ext cx="1344674" cy="456715"/>
                                                        <a:chOff x="-169152" y="1839023"/>
                                                        <a:chExt cx="1229416" cy="456907"/>
                                                      </a:xfrm>
                                                    </wpg:grpSpPr>
                                                    <wps:wsp>
                                                      <wps:cNvPr id="48" name="フローチャート: 端子 48"/>
                                                      <wps:cNvSpPr/>
                                                      <wps:spPr>
                                                        <a:xfrm>
                                                          <a:off x="-169152" y="1839023"/>
                                                          <a:ext cx="1229416" cy="456907"/>
                                                        </a:xfrm>
                                                        <a:prstGeom prst="flowChartTerminator">
                                                          <a:avLst/>
                                                        </a:prstGeom>
                                                        <a:noFill/>
                                                        <a:ln w="15875" cap="flat" cmpd="sng" algn="ctr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9" name="フローチャート: 結合子 49"/>
                                                      <wps:cNvSpPr/>
                                                      <wps:spPr>
                                                        <a:xfrm>
                                                          <a:off x="-137621" y="1896362"/>
                                                          <a:ext cx="389868" cy="333969"/>
                                                        </a:xfrm>
                                                        <a:prstGeom prst="flowChartConnector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1CADE4"/>
                                                        </a:solidFill>
                                                        <a:ln w="15875" cap="flat" cmpd="sng" algn="ctr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50" name="フローチャート: 結合子 50"/>
                                                    <wps:cNvSpPr/>
                                                    <wps:spPr>
                                                      <a:xfrm>
                                                        <a:off x="704653" y="1895566"/>
                                                        <a:ext cx="454851" cy="333831"/>
                                                      </a:xfrm>
                                                      <a:prstGeom prst="flowChartConnector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15875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1" name="フローチャート: 結合子 51"/>
                                                    <wps:cNvSpPr/>
                                                    <wps:spPr>
                                                      <a:xfrm flipV="1">
                                                        <a:off x="228887" y="1895566"/>
                                                        <a:ext cx="475767" cy="333828"/>
                                                      </a:xfrm>
                                                      <a:prstGeom prst="flowChartConnector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00"/>
                                                      </a:solidFill>
                                                      <a:ln w="15875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  <wps:wsp>
                                                <wps:cNvPr id="59" name="六角形 59"/>
                                                <wps:cNvSpPr/>
                                                <wps:spPr>
                                                  <a:xfrm>
                                                    <a:off x="76200" y="2152650"/>
                                                    <a:ext cx="552450" cy="314325"/>
                                                  </a:xfrm>
                                                  <a:prstGeom prst="hexagon">
                                                    <a:avLst>
                                                      <a:gd name="adj" fmla="val 30714"/>
                                                      <a:gd name="vf" fmla="val 115470"/>
                                                    </a:avLst>
                                                  </a:prstGeom>
                                                  <a:solidFill>
                                                    <a:srgbClr val="002060"/>
                                                  </a:solidFill>
                                                  <a:ln>
                                                    <a:solidFill>
                                                      <a:srgbClr val="00206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75680BA6" w14:textId="37CCB0E9" w:rsidR="009B33B6" w:rsidRPr="005C136E" w:rsidRDefault="009B33B6" w:rsidP="005C136E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BIZ UDゴシック" w:eastAsia="BIZ UDゴシック" w:hAnsi="BIZ UDゴシック"/>
                                                          <w:color w:val="FFFFFF" w:themeColor="background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BIZ UDゴシック" w:eastAsia="BIZ UDゴシック" w:hAnsi="BIZ UDゴシック" w:hint="eastAsia"/>
                                                          <w:color w:val="FFFFFF" w:themeColor="background1"/>
                                                        </w:rPr>
                                                        <w:t>344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3" name="楕円 193"/>
                                                <wps:cNvSpPr/>
                                                <wps:spPr>
                                                  <a:xfrm>
                                                    <a:off x="1304925" y="295275"/>
                                                    <a:ext cx="371475" cy="25717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914400"/>
                                                      <a:gd name="connsiteY0" fmla="*/ 457200 h 914400"/>
                                                      <a:gd name="connsiteX1" fmla="*/ 457200 w 914400"/>
                                                      <a:gd name="connsiteY1" fmla="*/ 0 h 914400"/>
                                                      <a:gd name="connsiteX2" fmla="*/ 914400 w 914400"/>
                                                      <a:gd name="connsiteY2" fmla="*/ 457200 h 914400"/>
                                                      <a:gd name="connsiteX3" fmla="*/ 457200 w 914400"/>
                                                      <a:gd name="connsiteY3" fmla="*/ 914400 h 914400"/>
                                                      <a:gd name="connsiteX4" fmla="*/ 0 w 914400"/>
                                                      <a:gd name="connsiteY4" fmla="*/ 457200 h 914400"/>
                                                      <a:gd name="connsiteX0" fmla="*/ 3162 w 917562"/>
                                                      <a:gd name="connsiteY0" fmla="*/ 212319 h 669519"/>
                                                      <a:gd name="connsiteX1" fmla="*/ 327012 w 917562"/>
                                                      <a:gd name="connsiteY1" fmla="*/ 2769 h 669519"/>
                                                      <a:gd name="connsiteX2" fmla="*/ 917562 w 917562"/>
                                                      <a:gd name="connsiteY2" fmla="*/ 212319 h 669519"/>
                                                      <a:gd name="connsiteX3" fmla="*/ 460362 w 917562"/>
                                                      <a:gd name="connsiteY3" fmla="*/ 669519 h 669519"/>
                                                      <a:gd name="connsiteX4" fmla="*/ 3162 w 917562"/>
                                                      <a:gd name="connsiteY4" fmla="*/ 212319 h 669519"/>
                                                      <a:gd name="connsiteX0" fmla="*/ 37 w 914437"/>
                                                      <a:gd name="connsiteY0" fmla="*/ 197222 h 654422"/>
                                                      <a:gd name="connsiteX1" fmla="*/ 476527 w 914437"/>
                                                      <a:gd name="connsiteY1" fmla="*/ 6728 h 654422"/>
                                                      <a:gd name="connsiteX2" fmla="*/ 914437 w 914437"/>
                                                      <a:gd name="connsiteY2" fmla="*/ 197222 h 654422"/>
                                                      <a:gd name="connsiteX3" fmla="*/ 457237 w 914437"/>
                                                      <a:gd name="connsiteY3" fmla="*/ 654422 h 654422"/>
                                                      <a:gd name="connsiteX4" fmla="*/ 37 w 914437"/>
                                                      <a:gd name="connsiteY4" fmla="*/ 197222 h 654422"/>
                                                      <a:gd name="connsiteX0" fmla="*/ 576 w 914976"/>
                                                      <a:gd name="connsiteY0" fmla="*/ 212322 h 669522"/>
                                                      <a:gd name="connsiteX1" fmla="*/ 391278 w 914976"/>
                                                      <a:gd name="connsiteY1" fmla="*/ 2767 h 669522"/>
                                                      <a:gd name="connsiteX2" fmla="*/ 914976 w 914976"/>
                                                      <a:gd name="connsiteY2" fmla="*/ 212322 h 669522"/>
                                                      <a:gd name="connsiteX3" fmla="*/ 457776 w 914976"/>
                                                      <a:gd name="connsiteY3" fmla="*/ 669522 h 669522"/>
                                                      <a:gd name="connsiteX4" fmla="*/ 576 w 914976"/>
                                                      <a:gd name="connsiteY4" fmla="*/ 212322 h 669522"/>
                                                      <a:gd name="connsiteX0" fmla="*/ 347 w 867059"/>
                                                      <a:gd name="connsiteY0" fmla="*/ 209830 h 667199"/>
                                                      <a:gd name="connsiteX1" fmla="*/ 391049 w 867059"/>
                                                      <a:gd name="connsiteY1" fmla="*/ 275 h 667199"/>
                                                      <a:gd name="connsiteX2" fmla="*/ 867059 w 867059"/>
                                                      <a:gd name="connsiteY2" fmla="*/ 247943 h 667199"/>
                                                      <a:gd name="connsiteX3" fmla="*/ 457547 w 867059"/>
                                                      <a:gd name="connsiteY3" fmla="*/ 667030 h 667199"/>
                                                      <a:gd name="connsiteX4" fmla="*/ 347 w 867059"/>
                                                      <a:gd name="connsiteY4" fmla="*/ 209830 h 667199"/>
                                                      <a:gd name="connsiteX0" fmla="*/ 347 w 867059"/>
                                                      <a:gd name="connsiteY0" fmla="*/ 209830 h 667164"/>
                                                      <a:gd name="connsiteX1" fmla="*/ 391049 w 867059"/>
                                                      <a:gd name="connsiteY1" fmla="*/ 275 h 667164"/>
                                                      <a:gd name="connsiteX2" fmla="*/ 867059 w 867059"/>
                                                      <a:gd name="connsiteY2" fmla="*/ 247943 h 667164"/>
                                                      <a:gd name="connsiteX3" fmla="*/ 457547 w 867059"/>
                                                      <a:gd name="connsiteY3" fmla="*/ 667030 h 667164"/>
                                                      <a:gd name="connsiteX4" fmla="*/ 347 w 867059"/>
                                                      <a:gd name="connsiteY4" fmla="*/ 209830 h 667164"/>
                                                      <a:gd name="connsiteX0" fmla="*/ 347 w 867059"/>
                                                      <a:gd name="connsiteY0" fmla="*/ 209830 h 667164"/>
                                                      <a:gd name="connsiteX1" fmla="*/ 391049 w 867059"/>
                                                      <a:gd name="connsiteY1" fmla="*/ 275 h 667164"/>
                                                      <a:gd name="connsiteX2" fmla="*/ 867059 w 867059"/>
                                                      <a:gd name="connsiteY2" fmla="*/ 247943 h 667164"/>
                                                      <a:gd name="connsiteX3" fmla="*/ 457547 w 867059"/>
                                                      <a:gd name="connsiteY3" fmla="*/ 667030 h 667164"/>
                                                      <a:gd name="connsiteX4" fmla="*/ 347 w 867059"/>
                                                      <a:gd name="connsiteY4" fmla="*/ 209830 h 667164"/>
                                                      <a:gd name="connsiteX0" fmla="*/ 347 w 867059"/>
                                                      <a:gd name="connsiteY0" fmla="*/ 209830 h 667158"/>
                                                      <a:gd name="connsiteX1" fmla="*/ 391049 w 867059"/>
                                                      <a:gd name="connsiteY1" fmla="*/ 275 h 667158"/>
                                                      <a:gd name="connsiteX2" fmla="*/ 867059 w 867059"/>
                                                      <a:gd name="connsiteY2" fmla="*/ 247943 h 667158"/>
                                                      <a:gd name="connsiteX3" fmla="*/ 457547 w 867059"/>
                                                      <a:gd name="connsiteY3" fmla="*/ 667030 h 667158"/>
                                                      <a:gd name="connsiteX4" fmla="*/ 347 w 867059"/>
                                                      <a:gd name="connsiteY4" fmla="*/ 209830 h 667158"/>
                                                      <a:gd name="connsiteX0" fmla="*/ 6 w 866718"/>
                                                      <a:gd name="connsiteY0" fmla="*/ 171817 h 629145"/>
                                                      <a:gd name="connsiteX1" fmla="*/ 447919 w 866718"/>
                                                      <a:gd name="connsiteY1" fmla="*/ 385 h 629145"/>
                                                      <a:gd name="connsiteX2" fmla="*/ 866718 w 866718"/>
                                                      <a:gd name="connsiteY2" fmla="*/ 209930 h 629145"/>
                                                      <a:gd name="connsiteX3" fmla="*/ 457206 w 866718"/>
                                                      <a:gd name="connsiteY3" fmla="*/ 629017 h 629145"/>
                                                      <a:gd name="connsiteX4" fmla="*/ 6 w 866718"/>
                                                      <a:gd name="connsiteY4" fmla="*/ 171817 h 629145"/>
                                                      <a:gd name="connsiteX0" fmla="*/ 346 w 867058"/>
                                                      <a:gd name="connsiteY0" fmla="*/ 172199 h 629527"/>
                                                      <a:gd name="connsiteX1" fmla="*/ 391029 w 867058"/>
                                                      <a:gd name="connsiteY1" fmla="*/ 382 h 629527"/>
                                                      <a:gd name="connsiteX2" fmla="*/ 867058 w 867058"/>
                                                      <a:gd name="connsiteY2" fmla="*/ 210312 h 629527"/>
                                                      <a:gd name="connsiteX3" fmla="*/ 457546 w 867058"/>
                                                      <a:gd name="connsiteY3" fmla="*/ 629399 h 629527"/>
                                                      <a:gd name="connsiteX4" fmla="*/ 346 w 867058"/>
                                                      <a:gd name="connsiteY4" fmla="*/ 172199 h 629527"/>
                                                      <a:gd name="connsiteX0" fmla="*/ 346 w 867058"/>
                                                      <a:gd name="connsiteY0" fmla="*/ 173774 h 631939"/>
                                                      <a:gd name="connsiteX1" fmla="*/ 391029 w 867058"/>
                                                      <a:gd name="connsiteY1" fmla="*/ 1957 h 631939"/>
                                                      <a:gd name="connsiteX2" fmla="*/ 867058 w 867058"/>
                                                      <a:gd name="connsiteY2" fmla="*/ 269059 h 631939"/>
                                                      <a:gd name="connsiteX3" fmla="*/ 457546 w 867058"/>
                                                      <a:gd name="connsiteY3" fmla="*/ 630974 h 631939"/>
                                                      <a:gd name="connsiteX4" fmla="*/ 346 w 867058"/>
                                                      <a:gd name="connsiteY4" fmla="*/ 173774 h 631939"/>
                                                      <a:gd name="connsiteX0" fmla="*/ 346 w 867058"/>
                                                      <a:gd name="connsiteY0" fmla="*/ 173774 h 631607"/>
                                                      <a:gd name="connsiteX1" fmla="*/ 391029 w 867058"/>
                                                      <a:gd name="connsiteY1" fmla="*/ 1957 h 631607"/>
                                                      <a:gd name="connsiteX2" fmla="*/ 867058 w 867058"/>
                                                      <a:gd name="connsiteY2" fmla="*/ 269059 h 631607"/>
                                                      <a:gd name="connsiteX3" fmla="*/ 457546 w 867058"/>
                                                      <a:gd name="connsiteY3" fmla="*/ 630974 h 631607"/>
                                                      <a:gd name="connsiteX4" fmla="*/ 346 w 867058"/>
                                                      <a:gd name="connsiteY4" fmla="*/ 173774 h 631607"/>
                                                      <a:gd name="connsiteX0" fmla="*/ 346 w 867058"/>
                                                      <a:gd name="connsiteY0" fmla="*/ 173774 h 631607"/>
                                                      <a:gd name="connsiteX1" fmla="*/ 391029 w 867058"/>
                                                      <a:gd name="connsiteY1" fmla="*/ 1957 h 631607"/>
                                                      <a:gd name="connsiteX2" fmla="*/ 867058 w 867058"/>
                                                      <a:gd name="connsiteY2" fmla="*/ 269059 h 631607"/>
                                                      <a:gd name="connsiteX3" fmla="*/ 457546 w 867058"/>
                                                      <a:gd name="connsiteY3" fmla="*/ 630974 h 631607"/>
                                                      <a:gd name="connsiteX4" fmla="*/ 346 w 867058"/>
                                                      <a:gd name="connsiteY4" fmla="*/ 173774 h 631607"/>
                                                      <a:gd name="connsiteX0" fmla="*/ 162 w 866874"/>
                                                      <a:gd name="connsiteY0" fmla="*/ 204380 h 662213"/>
                                                      <a:gd name="connsiteX1" fmla="*/ 507781 w 866874"/>
                                                      <a:gd name="connsiteY1" fmla="*/ 1551 h 662213"/>
                                                      <a:gd name="connsiteX2" fmla="*/ 866874 w 866874"/>
                                                      <a:gd name="connsiteY2" fmla="*/ 299665 h 662213"/>
                                                      <a:gd name="connsiteX3" fmla="*/ 457362 w 866874"/>
                                                      <a:gd name="connsiteY3" fmla="*/ 661580 h 662213"/>
                                                      <a:gd name="connsiteX4" fmla="*/ 162 w 866874"/>
                                                      <a:gd name="connsiteY4" fmla="*/ 204380 h 662213"/>
                                                      <a:gd name="connsiteX0" fmla="*/ 348 w 867060"/>
                                                      <a:gd name="connsiteY0" fmla="*/ 166994 h 624827"/>
                                                      <a:gd name="connsiteX1" fmla="*/ 390939 w 867060"/>
                                                      <a:gd name="connsiteY1" fmla="*/ 2078 h 624827"/>
                                                      <a:gd name="connsiteX2" fmla="*/ 867060 w 867060"/>
                                                      <a:gd name="connsiteY2" fmla="*/ 262279 h 624827"/>
                                                      <a:gd name="connsiteX3" fmla="*/ 457548 w 867060"/>
                                                      <a:gd name="connsiteY3" fmla="*/ 624194 h 624827"/>
                                                      <a:gd name="connsiteX4" fmla="*/ 348 w 867060"/>
                                                      <a:gd name="connsiteY4" fmla="*/ 166994 h 624827"/>
                                                      <a:gd name="connsiteX0" fmla="*/ 348 w 867060"/>
                                                      <a:gd name="connsiteY0" fmla="*/ 168150 h 625369"/>
                                                      <a:gd name="connsiteX1" fmla="*/ 390939 w 867060"/>
                                                      <a:gd name="connsiteY1" fmla="*/ 3234 h 625369"/>
                                                      <a:gd name="connsiteX2" fmla="*/ 867060 w 867060"/>
                                                      <a:gd name="connsiteY2" fmla="*/ 149600 h 625369"/>
                                                      <a:gd name="connsiteX3" fmla="*/ 457548 w 867060"/>
                                                      <a:gd name="connsiteY3" fmla="*/ 625350 h 625369"/>
                                                      <a:gd name="connsiteX4" fmla="*/ 348 w 867060"/>
                                                      <a:gd name="connsiteY4" fmla="*/ 168150 h 62536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67060" h="625369">
                                                        <a:moveTo>
                                                          <a:pt x="348" y="168150"/>
                                                        </a:moveTo>
                                                        <a:cubicBezTo>
                                                          <a:pt x="-10753" y="64464"/>
                                                          <a:pt x="246487" y="6326"/>
                                                          <a:pt x="390939" y="3234"/>
                                                        </a:cubicBezTo>
                                                        <a:cubicBezTo>
                                                          <a:pt x="535391" y="142"/>
                                                          <a:pt x="800314" y="-26657"/>
                                                          <a:pt x="867060" y="149600"/>
                                                        </a:cubicBezTo>
                                                        <a:cubicBezTo>
                                                          <a:pt x="838455" y="240018"/>
                                                          <a:pt x="602000" y="622258"/>
                                                          <a:pt x="457548" y="625350"/>
                                                        </a:cubicBezTo>
                                                        <a:cubicBezTo>
                                                          <a:pt x="313096" y="628442"/>
                                                          <a:pt x="11449" y="271836"/>
                                                          <a:pt x="348" y="168150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002060"/>
                                                  </a:solidFill>
                                                  <a:ln>
                                                    <a:solidFill>
                                                      <a:srgbClr val="00206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3CA28DF0" w14:textId="25FB3A36" w:rsidR="009B33B6" w:rsidRPr="000E1F71" w:rsidRDefault="009B33B6" w:rsidP="000E1F71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BIZ UDゴシック" w:eastAsia="BIZ UDゴシック" w:hAnsi="BIZ UDゴシック"/>
                                                          <w:color w:val="FFFFFF" w:themeColor="background1"/>
                                                          <w:sz w:val="16"/>
                                                          <w:szCs w:val="16"/>
                                                        </w:rPr>
                                                      </w:pPr>
                                                      <w:r w:rsidRPr="000E1F71">
                                                        <w:rPr>
                                                          <w:rFonts w:ascii="BIZ UDゴシック" w:eastAsia="BIZ UDゴシック" w:hAnsi="BIZ UDゴシック" w:hint="eastAsia"/>
                                                          <w:color w:val="FFFFFF" w:themeColor="background1"/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254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97" name="直線コネクタ 197"/>
                                              <wps:cNvCnPr/>
                                              <wps:spPr>
                                                <a:xfrm flipV="1">
                                                  <a:off x="676268" y="48303"/>
                                                  <a:ext cx="292427" cy="161157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25400"/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96" name="直線コネクタ 196"/>
                                              <wps:cNvCnPr/>
                                              <wps:spPr>
                                                <a:xfrm flipH="1" flipV="1">
                                                  <a:off x="-3466" y="1102907"/>
                                                  <a:ext cx="1165515" cy="5148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22225"/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99" name="直線コネクタ 199"/>
                                              <wps:cNvCnPr/>
                                              <wps:spPr>
                                                <a:xfrm flipH="1">
                                                  <a:off x="1393324" y="546015"/>
                                                  <a:ext cx="530472" cy="137418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28575"/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98" name="直線コネクタ 198"/>
                                            <wps:cNvCnPr/>
                                            <wps:spPr>
                                              <a:xfrm>
                                                <a:off x="247604" y="495300"/>
                                                <a:ext cx="1499522" cy="74903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25400"/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27" name="テキスト ボックス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76225" y="1028700"/>
                                              <a:ext cx="628650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4A1DE52" w14:textId="54A12F21" w:rsidR="009B33B6" w:rsidRPr="00355C41" w:rsidRDefault="009B33B6">
                                                <w:pPr>
                                                  <w:rPr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</w:rPr>
                                                  <w:t>●運送会社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28" name="テキスト ボックス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790700" y="1533525"/>
                                              <a:ext cx="428625" cy="17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4570C15" w14:textId="34DC7990" w:rsidR="009B33B6" w:rsidRPr="00355C41" w:rsidRDefault="009B33B6">
                                                <w:pPr>
                                                  <w:rPr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hint="eastAsia"/>
                                                    <w:color w:val="000000" w:themeColor="text1"/>
                                                  </w:rPr>
                                                  <w:t>●ピザ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0" name="テキスト ボックス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352550" y="1857375"/>
                                            <a:ext cx="19621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054222FD" w14:textId="3DD3F764" w:rsidR="009B33B6" w:rsidRPr="00026F0E" w:rsidRDefault="009B33B6">
                                              <w:pPr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●ラーメン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eaVert" wrap="square" lIns="0" tIns="0" rIns="0" bIns="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7" name="テキスト ボックス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19175" y="657225"/>
                                          <a:ext cx="647700" cy="20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3697B6D" w14:textId="21A5E7E8" w:rsidR="009B33B6" w:rsidRPr="00727090" w:rsidRDefault="009B33B6">
                                            <w:pPr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●倉庫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4300" y="1933575"/>
                                        <a:ext cx="762000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80CB0D1" w14:textId="55C1E30B" w:rsidR="009B33B6" w:rsidRPr="00727090" w:rsidRDefault="009B33B6">
                                          <w:pPr>
                                            <w:rPr>
                                              <w:color w:val="000000" w:themeColor="text1"/>
                                              <w14:textOutline w14:w="9525" w14:cap="rnd" w14:cmpd="sng" w14:algn="ctr">
                                                <w14:solidFill>
                                                  <w14:schemeClr w14:val="tx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  <w14:textOutline w14:w="9525" w14:cap="rnd" w14:cmpd="sng" w14:algn="ctr">
                                                <w14:solidFill>
                                                  <w14:schemeClr w14:val="tx1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上唐子（東）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>
                                      <a:noAutofit/>
                                    </wps:bodyPr>
                                  </wps:wsp>
                                  <wps:wsp>
                                    <wps:cNvPr id="19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81200" y="771525"/>
                                        <a:ext cx="440055" cy="1809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117F93A" w14:textId="43EA873C" w:rsidR="009B33B6" w:rsidRPr="008C4C2E" w:rsidRDefault="009B33B6" w:rsidP="008C4C2E">
                                          <w:pPr>
                                            <w:ind w:firstLineChars="100" w:firstLine="180"/>
                                            <w:rPr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</w:pPr>
                                          <w:r w:rsidRPr="008C4C2E">
                                            <w:rPr>
                                              <w:rFonts w:hint="eastAsia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>新郷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 xml:space="preserve">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6AC65A5" id="グループ化 20" o:spid="_x0000_s1026" style="position:absolute;margin-left:3.4pt;margin-top:2.6pt;width:192pt;height:3in;z-index:251710464;mso-width-relative:margin;mso-height-relative:margin" coordsize="26212,2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">
                            <v:group id="グループ化 6" o:spid="_x0000_s1027" style="position:absolute;width:26212;height:27724" coordsize="26212,2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  <v:group id="グループ化 31" o:spid="_x0000_s1028" style="position:absolute;width:26212;height:27724" coordorigin="727" coordsize="26219,2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<v:group id="グループ化 29" o:spid="_x0000_s1029" style="position:absolute;left:727;width:26219;height:27152" coordorigin="727" coordsize="26219,2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  <v:group id="グループ化 5" o:spid="_x0000_s1030" style="position:absolute;left:727;width:26219;height:27152" coordorigin=",-97" coordsize="26228,2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          <v:group id="グループ化 201" o:spid="_x0000_s1031" style="position:absolute;top:-97;width:26228;height:25719" coordorigin="-606,-573" coordsize="26228,2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            <v:group id="グループ化 194" o:spid="_x0000_s1032" style="position:absolute;left:-606;top:-573;width:26228;height:25623" coordorigin="-606,-573" coordsize="26228,2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                <v:group id="グループ化 57" o:spid="_x0000_s1033" style="position:absolute;left:8762;top:9429;width:3429;height:7191" coordorigin="95,5429" coordsize="3429,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                <v:line id="直線コネクタ 53" o:spid="_x0000_s1034" style="position:absolute;flip:x y;visibility:visible;mso-wrap-style:square" from="2762,7353" to="2857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" strokecolor="#1cade4 [3204]" strokeweight="4pt"/>
                                          <v:shape id="星: 5 pt 54" o:spid="_x0000_s1035" style="position:absolute;left:95;top:5429;width:3429;height:2953;visibility:visible;mso-wrap-style:square;v-text-anchor:middle" coordsize="342901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" path="m,112785r130977,1l171451,r40473,112786l342901,112785,236938,182489r40475,112785l171451,225568,65488,295274,105963,182489,,112785xe" fillcolor="red" stroked="f" strokeweight="1.25pt">
                                            <v:path arrowok="t" o:connecttype="custom" o:connectlocs="0,112785;130977,112786;171451,0;211924,112786;342901,112785;236938,182489;277413,295274;171451,225568;65488,295274;105963,182489;0,112785" o:connectangles="0,0,0,0,0,0,0,0,0,0,0"/>
                                          </v:shape>
                                        </v:group>
                                        <v:group id="グループ化 52" o:spid="_x0000_s1036" style="position:absolute;left:-606;top:-573;width:26228;height:25623" coordorigin="-606,-573" coordsize="26228,2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<v:group id="グループ化 11" o:spid="_x0000_s1037" style="position:absolute;left:-606;top:-573;width:26228;height:25623" coordorigin="-1368,-478" coordsize="26228,2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                <v:shape id="四角形: 対角を丸める 3" o:spid="_x0000_s1038" style="position:absolute;left:-1368;top:-380;width:25082;height:25526;visibility:visible;mso-wrap-style:square;v-text-anchor:middle" coordsize="2508256,255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" path="m418051,l2508256,r,l2508256,2134613v,230883,-187168,418051,-418051,418051l,2552664r,l,418051c,187168,187168,,418051,xe" filled="f" strokecolor="#0d5571 [1604]" strokeweight="1.25pt">
                                              <v:path arrowok="t" o:connecttype="custom" o:connectlocs="418051,0;2508256,0;2508256,0;2508256,2134613;2090205,2552664;0,2552664;0,2552664;0,418051;418051,0" o:connectangles="0,0,0,0,0,0,0,0,0"/>
                                            </v:shape>
                                            <v:shape id="円弧 7" o:spid="_x0000_s1039" style="position:absolute;left:15425;top:10082;width:4972;height:6444;rotation:9364182fd;visibility:visible;mso-wrap-style:square;v-text-anchor:middle" coordsize="497205,64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" path="m116690,49103nsc189729,-10161,281237,-16175,358526,33211l248603,322226,116690,49103xem116690,49103nfc189729,-10161,281237,-16175,358526,33211e" filled="f" strokecolor="#1cade4 [3204]" strokeweight="5pt">
                                              <v:path arrowok="t" o:connecttype="custom" o:connectlocs="116690,49103;358526,33211" o:connectangles="0,0"/>
                                            </v:shape>
                                            <v:line id="直線コネクタ 8" o:spid="_x0000_s1040" style="position:absolute;flip:y;visibility:visible;mso-wrap-style:square" from="666,16237" to="18819,16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" strokecolor="#1cade4 [3204]" strokeweight="5pt"/>
                                            <v:line id="直線コネクタ 9" o:spid="_x0000_s1041" style="position:absolute;flip:x;visibility:visible;mso-wrap-style:square" from="20611,6085" to="24003,1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" strokecolor="#1cade4 [3204]" strokeweight="5pt"/>
                                            <v:line id="直線コネクタ 10" o:spid="_x0000_s1042" style="position:absolute;visibility:visible;mso-wrap-style:square" from="381,17049" to="5524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" strokecolor="#1cade4 [3204]" strokeweight="6pt"/>
                                            <v:line id="直線コネクタ 4" o:spid="_x0000_s1043" style="position:absolute;visibility:visible;mso-wrap-style:square" from="5619,-478" to="24860,9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" strokecolor="#2683c6 [3205]" strokeweight="9pt"/>
                                          </v:group>
                                          <v:group id="グループ化 24" o:spid="_x0000_s1044" style="position:absolute;left:21526;top:8438;width:3048;height:991" coordorigin="5556,9530" coordsize="8890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              <v:group id="グループ化 21" o:spid="_x0000_s1045" style="position:absolute;left:5556;top:9530;width:8890;height:2786" coordorigin="5080,9534" coordsize="8128,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                <v:shapetype id="_x0000_t116" coordsize="21600,21600" o:spt="116" path="m3475,qx,10800,3475,21600l18125,21600qx21600,10800,18125,xe">
                                                <v:stroke joinstyle="miter"/>
                                                <v:path gradientshapeok="t" o:connecttype="rect" textboxrect="1018,3163,20582,18437"/>
                                              </v:shapetype>
                                              <v:shape id="フローチャート: 端子 12" o:spid="_x0000_s1046" type="#_x0000_t116" style="position:absolute;left:5080;top:9534;width:8128;height:27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" filled="f" strokecolor="black [3213]" strokeweight="1.25pt"/>
                                              <v:shapetype id="_x0000_t120" coordsize="21600,21600" o:spt="120" path="m10800,qx,10800,10800,21600,21600,10800,10800,xe">
                                                <v:path gradientshapeok="t" o:connecttype="custom" o:connectlocs="10800,0;3163,3163;0,10800;3163,18437;10800,21600;18437,18437;21600,10800;18437,3163" textboxrect="3163,3163,18437,18437"/>
                                              </v:shapetype>
                                              <v:shape id="フローチャート: 結合子 13" o:spid="_x0000_s1047" type="#_x0000_t120" style="position:absolute;left:5422;top:9665;width:2540;height:2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" fillcolor="#1cade4 [3204]" strokecolor="black [3213]" strokeweight="1.25pt"/>
                                            </v:group>
                                            <v:shape id="フローチャート: 結合子 22" o:spid="_x0000_s1048" type="#_x0000_t120" style="position:absolute;left:11668;top:9661;width:2500;height:2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" fillcolor="red" strokecolor="black [3213]" strokeweight="1.25pt"/>
                                            <v:shape id="フローチャート: 結合子 23" o:spid="_x0000_s1049" type="#_x0000_t120" style="position:absolute;left:8708;top:9530;width:2960;height:2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" fillcolor="yellow" strokecolor="black [3213]" strokeweight="1.25pt"/>
                                          </v:group>
                                          <v:group id="グループ化 46" o:spid="_x0000_s1050" style="position:absolute;left:-510;top:15818;width:3712;height:1327" coordorigin="-1850,18382" coordsize="13446,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<v:group id="グループ化 47" o:spid="_x0000_s1051" style="position:absolute;left:-1850;top:18382;width:13446;height:4567" coordorigin="-1691,18390" coordsize="12294,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                <v:shape id="フローチャート: 端子 48" o:spid="_x0000_s1052" type="#_x0000_t116" style="position:absolute;left:-1691;top:18390;width:12293;height:4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" filled="f" strokecolor="windowText" strokeweight="1.25pt"/>
                                              <v:shape id="フローチャート: 結合子 49" o:spid="_x0000_s1053" type="#_x0000_t120" style="position:absolute;left:-1376;top:18963;width:3898;height: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" fillcolor="#1cade4" strokecolor="windowText" strokeweight="1.25pt"/>
                                            </v:group>
                                            <v:shape id="フローチャート: 結合子 50" o:spid="_x0000_s1054" type="#_x0000_t120" style="position:absolute;left:7046;top:18955;width:4549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" fillcolor="red" strokecolor="windowText" strokeweight="1.25pt"/>
                                            <v:shape id="フローチャート: 結合子 51" o:spid="_x0000_s1055" type="#_x0000_t120" style="position:absolute;left:2288;top:18955;width:4758;height:333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" fillcolor="yellow" strokecolor="windowText" strokeweight="1.25pt"/>
                                          </v:group>
                                        </v:group>
                                        <v:shapetype id="_x0000_t9" coordsize="21600,21600" o:spt="9" adj="5400" path="m@0,l,10800@0,21600@1,21600,21600,10800@1,xe">
                                          <v:stroke joinstyle="miter"/>
                                          <v:formulas>
                                            <v:f eqn="val #0"/>
                                            <v:f eqn="sum width 0 #0"/>
                                            <v:f eqn="sum height 0 #0"/>
                                            <v:f eqn="prod @0 2929 10000"/>
                                            <v:f eqn="sum width 0 @3"/>
                                            <v:f eqn="sum height 0 @3"/>
                                          </v:formulas>
                                          <v:path gradientshapeok="t" o:connecttype="rect" textboxrect="1800,1800,19800,19800;3600,3600,18000,18000;6300,6300,15300,15300"/>
                                          <v:handles>
                                            <v:h position="#0,topLeft" xrange="0,10800"/>
                                          </v:handles>
                                        </v:shapetype>
                                        <v:shape id="六角形 59" o:spid="_x0000_s1056" type="#_x0000_t9" style="position:absolute;left:762;top:21526;width:552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" adj="3775" fillcolor="#002060" strokecolor="#002060" strokeweight="1.25pt">
                                          <v:textbox>
                                            <w:txbxContent>
                                              <w:p w14:paraId="75680BA6" w14:textId="37CCB0E9" w:rsidR="009B33B6" w:rsidRPr="005C136E" w:rsidRDefault="009B33B6" w:rsidP="005C136E">
                                                <w:pPr>
                                                  <w:jc w:val="center"/>
                                                  <w:rPr>
                                                    <w:rFonts w:ascii="BIZ UDゴシック" w:eastAsia="BIZ UDゴシック" w:hAnsi="BIZ UDゴシック"/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BIZ UDゴシック" w:eastAsia="BIZ UDゴシック" w:hAnsi="BIZ UDゴシック" w:hint="eastAsia"/>
                                                    <w:color w:val="FFFFFF" w:themeColor="background1"/>
                                                  </w:rPr>
                                                  <w:t>344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楕円 193" o:spid="_x0000_s1057" style="position:absolute;left:13049;top:2952;width:3715;height:2572;visibility:visible;mso-wrap-style:square;v-text-anchor:middle" coordsize="867060,6253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" adj="-11796480,,5400" path="m348,168150c-10753,64464,246487,6326,390939,3234,535391,142,800314,-26657,867060,149600,838455,240018,602000,622258,457548,625350,313096,628442,11449,271836,348,168150xe" fillcolor="#002060" strokecolor="#002060" strokeweight="1.25pt">
                                          <v:stroke joinstyle="miter"/>
                                          <v:formulas/>
                                          <v:path arrowok="t" o:connecttype="custom" o:connectlocs="149,69150;167490,1330;371475,61521;196028,257167;149,69150" o:connectangles="0,0,0,0,0" textboxrect="0,0,867060,625369"/>
                                          <v:textbox>
                                            <w:txbxContent>
                                              <w:p w14:paraId="3CA28DF0" w14:textId="25FB3A36" w:rsidR="009B33B6" w:rsidRPr="000E1F71" w:rsidRDefault="009B33B6" w:rsidP="000E1F71">
                                                <w:pPr>
                                                  <w:jc w:val="center"/>
                                                  <w:rPr>
                                                    <w:rFonts w:ascii="BIZ UDゴシック" w:eastAsia="BIZ UDゴシック" w:hAnsi="BIZ UDゴシック"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0E1F71">
                                                  <w:rPr>
                                                    <w:rFonts w:ascii="BIZ UDゴシック" w:eastAsia="BIZ UDゴシック" w:hAnsi="BIZ UDゴシック" w:hint="eastAsia"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254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line id="直線コネクタ 197" o:spid="_x0000_s1058" style="position:absolute;flip:y;visibility:visible;mso-wrap-style:square" from="6762,483" to="9686,16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" strokecolor="#1cade4 [3204]" strokeweight="2pt"/>
                                      <v:line id="直線コネクタ 196" o:spid="_x0000_s1059" style="position:absolute;flip:x y;visibility:visible;mso-wrap-style:square" from="-34,11029" to="11620,1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" strokecolor="#1cade4 [3204]" strokeweight="1.75pt"/>
                                      <v:line id="直線コネクタ 199" o:spid="_x0000_s1060" style="position:absolute;flip:x;visibility:visible;mso-wrap-style:square" from="13933,5460" to="19237,19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" strokecolor="#1cade4 [3204]" strokeweight="2.25pt"/>
                                    </v:group>
                                    <v:line id="直線コネクタ 198" o:spid="_x0000_s1061" style="position:absolute;visibility:visible;mso-wrap-style:square" from="2476,4953" to="17471,1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" strokecolor="#1cade4 [3204]" strokeweight="2pt"/>
                                  </v:group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テキスト ボックス 2" o:spid="_x0000_s1062" type="#_x0000_t202" style="position:absolute;left:2762;top:10287;width:628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                  <v:textbox inset="0,0,0,0">
                                      <w:txbxContent>
                                        <w:p w14:paraId="04A1DE52" w14:textId="54A12F21" w:rsidR="009B33B6" w:rsidRPr="00355C41" w:rsidRDefault="009B33B6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●運送会社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テキスト ボックス 2" o:spid="_x0000_s1063" type="#_x0000_t202" style="position:absolute;left:17907;top:15335;width:428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              <v:textbox inset="0,0,0,0">
                                      <w:txbxContent>
                                        <w:p w14:paraId="34570C15" w14:textId="34DC7990" w:rsidR="009B33B6" w:rsidRPr="00355C41" w:rsidRDefault="009B33B6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●ピザ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テキスト ボックス 2" o:spid="_x0000_s1064" type="#_x0000_t202" style="position:absolute;left:13525;top:18573;width:196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" filled="f" stroked="f">
                                  <v:textbox style="layout-flow:vertical-ideographic" inset="0,0,0,0">
                                    <w:txbxContent>
                                      <w:p w14:paraId="054222FD" w14:textId="3DD3F764" w:rsidR="009B33B6" w:rsidRPr="00026F0E" w:rsidRDefault="009B33B6">
                                        <w:pPr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●ラーメン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テキスト ボックス 2" o:spid="_x0000_s1065" type="#_x0000_t202" style="position:absolute;left:10191;top:6572;width:647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            <v:textbox inset="0,0,0,0">
                                  <w:txbxContent>
                                    <w:p w14:paraId="33697B6D" w14:textId="21A5E7E8" w:rsidR="009B33B6" w:rsidRPr="00727090" w:rsidRDefault="009B33B6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●倉庫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テキスト ボックス 2" o:spid="_x0000_s1066" type="#_x0000_t202" style="position:absolute;left:1143;top:19335;width:7620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">
                              <v:textbox inset="0,0,0,0">
                                <w:txbxContent>
                                  <w:p w14:paraId="580CB0D1" w14:textId="55C1E30B" w:rsidR="009B33B6" w:rsidRPr="00727090" w:rsidRDefault="009B33B6">
                                    <w:pPr>
                                      <w:rPr>
                                        <w:color w:val="000000" w:themeColor="text1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上唐子（東）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67" type="#_x0000_t202" style="position:absolute;left:19812;top:7715;width:440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">
                              <v:textbox inset="0,0,0,0">
                                <w:txbxContent>
                                  <w:p w14:paraId="3117F93A" w14:textId="43EA873C" w:rsidR="009B33B6" w:rsidRPr="008C4C2E" w:rsidRDefault="009B33B6" w:rsidP="008C4C2E">
                                    <w:pPr>
                                      <w:ind w:firstLineChars="100" w:firstLine="180"/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 w:rsidRPr="008C4C2E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</w:rPr>
                                      <w:t>新郷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B33B6">
                    <w:rPr>
                      <w:rFonts w:ascii="Meiryo UI" w:eastAsia="Meiryo UI" w:hAnsi="Meiryo UI" w:cs="Meiryo UI"/>
                      <w:sz w:val="16"/>
                      <w:lang w:val="ja-JP"/>
                    </w:rPr>
                    <w:tab/>
                  </w:r>
                </w:p>
                <w:p w14:paraId="297D2E59" w14:textId="75F2D10E" w:rsidR="009B33B6" w:rsidRDefault="009B33B6" w:rsidP="00A4596E">
                  <w:pPr>
                    <w:rPr>
                      <w:rFonts w:ascii="Meiryo UI" w:eastAsia="Meiryo UI" w:hAnsi="Meiryo UI" w:cs="Meiryo UI"/>
                      <w:sz w:val="16"/>
                      <w:lang w:val="ja-JP"/>
                    </w:rPr>
                  </w:pPr>
                </w:p>
                <w:p w14:paraId="7DCC5591" w14:textId="6195866D" w:rsidR="009B33B6" w:rsidRDefault="009B33B6" w:rsidP="00A4596E">
                  <w:pPr>
                    <w:rPr>
                      <w:rFonts w:ascii="Meiryo UI" w:eastAsia="Meiryo UI" w:hAnsi="Meiryo UI" w:cs="Meiryo UI"/>
                      <w:sz w:val="16"/>
                      <w:lang w:val="ja-JP"/>
                    </w:rPr>
                  </w:pPr>
                </w:p>
                <w:p w14:paraId="2855E6F9" w14:textId="75073275" w:rsidR="009B33B6" w:rsidRDefault="009B33B6" w:rsidP="00A4596E">
                  <w:pPr>
                    <w:rPr>
                      <w:rFonts w:ascii="Meiryo UI" w:eastAsia="Meiryo UI" w:hAnsi="Meiryo UI" w:cs="Meiryo UI"/>
                      <w:sz w:val="16"/>
                      <w:lang w:val="ja-JP"/>
                    </w:rPr>
                  </w:pPr>
                </w:p>
                <w:p w14:paraId="1A35622E" w14:textId="770303A0" w:rsidR="009B33B6" w:rsidRDefault="009B33B6" w:rsidP="00A4596E">
                  <w:pPr>
                    <w:rPr>
                      <w:rFonts w:ascii="Meiryo UI" w:eastAsia="Meiryo UI" w:hAnsi="Meiryo UI" w:cs="Meiryo UI"/>
                      <w:sz w:val="16"/>
                      <w:lang w:val="ja-JP"/>
                    </w:rPr>
                  </w:pPr>
                </w:p>
                <w:p w14:paraId="74962927" w14:textId="35158A45" w:rsidR="009B33B6" w:rsidRDefault="009B33B6" w:rsidP="00A4596E">
                  <w:pPr>
                    <w:rPr>
                      <w:rFonts w:ascii="Meiryo UI" w:eastAsia="Meiryo UI" w:hAnsi="Meiryo UI" w:cs="Meiryo UI"/>
                      <w:sz w:val="16"/>
                      <w:lang w:val="ja-JP"/>
                    </w:rPr>
                  </w:pPr>
                </w:p>
                <w:p w14:paraId="3F0783A9" w14:textId="177CB7BD" w:rsidR="009B33B6" w:rsidRDefault="009B33B6" w:rsidP="00A4596E">
                  <w:pPr>
                    <w:rPr>
                      <w:rFonts w:ascii="Meiryo UI" w:eastAsia="Meiryo UI" w:hAnsi="Meiryo UI" w:cs="Meiryo UI"/>
                      <w:sz w:val="16"/>
                      <w:lang w:val="ja-JP"/>
                    </w:rPr>
                  </w:pPr>
                </w:p>
                <w:p w14:paraId="1E7FABE6" w14:textId="6A6BACC9" w:rsidR="009B33B6" w:rsidRDefault="009B33B6" w:rsidP="00A4596E">
                  <w:pPr>
                    <w:rPr>
                      <w:rFonts w:ascii="Meiryo UI" w:eastAsia="Meiryo UI" w:hAnsi="Meiryo UI" w:cs="Meiryo UI"/>
                      <w:sz w:val="16"/>
                      <w:lang w:val="ja-JP"/>
                    </w:rPr>
                  </w:pPr>
                </w:p>
                <w:p w14:paraId="107A7343" w14:textId="3568D9A1" w:rsidR="009B33B6" w:rsidRDefault="009B33B6" w:rsidP="00A4596E">
                  <w:pPr>
                    <w:rPr>
                      <w:rFonts w:ascii="Meiryo UI" w:eastAsia="Meiryo UI" w:hAnsi="Meiryo UI" w:cs="Meiryo UI"/>
                      <w:sz w:val="16"/>
                      <w:lang w:val="ja-JP"/>
                    </w:rPr>
                  </w:pPr>
                </w:p>
                <w:p w14:paraId="66FCC100" w14:textId="7E681325" w:rsidR="00AA2364" w:rsidRDefault="00A1106F" w:rsidP="0058729A">
                  <w:pPr>
                    <w:rPr>
                      <w:rFonts w:ascii="HGMaruGothicMPRO" w:eastAsia="HGMaruGothicMPRO" w:hAnsi="HGMaruGothicMPRO" w:cs="Meiryo UI"/>
                      <w:sz w:val="24"/>
                      <w:szCs w:val="24"/>
                    </w:rPr>
                  </w:pPr>
                  <w:r>
                    <w:rPr>
                      <w:rFonts w:ascii="Meiryo UI" w:eastAsia="Meiryo UI" w:hAnsi="Meiryo UI" w:cs="Meiryo UI"/>
                      <w:noProof/>
                      <w:sz w:val="16"/>
                    </w:rPr>
                    <w:drawing>
                      <wp:anchor distT="0" distB="0" distL="114300" distR="114300" simplePos="0" relativeHeight="251711488" behindDoc="1" locked="0" layoutInCell="1" allowOverlap="1" wp14:anchorId="505F5790" wp14:editId="37792CEB">
                        <wp:simplePos x="0" y="0"/>
                        <wp:positionH relativeFrom="column">
                          <wp:posOffset>489</wp:posOffset>
                        </wp:positionH>
                        <wp:positionV relativeFrom="paragraph">
                          <wp:posOffset>416560</wp:posOffset>
                        </wp:positionV>
                        <wp:extent cx="1695450" cy="946785"/>
                        <wp:effectExtent l="0" t="0" r="0" b="5715"/>
                        <wp:wrapTight wrapText="bothSides">
                          <wp:wrapPolygon edited="0">
                            <wp:start x="0" y="0"/>
                            <wp:lineTo x="0" y="21296"/>
                            <wp:lineTo x="21357" y="21296"/>
                            <wp:lineTo x="21357" y="0"/>
                            <wp:lineTo x="0" y="0"/>
                          </wp:wrapPolygon>
                        </wp:wrapTight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Hしんごうロゴ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450" cy="946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  <w:r w:rsidR="009B33B6" w:rsidRPr="0058729A">
                    <w:rPr>
                      <w:rFonts w:ascii="HGMaruGothicMPRO" w:eastAsia="HGMaruGothicMPRO" w:hAnsi="HGMaruGothicMPRO" w:cs="Meiryo UI" w:hint="eastAsia"/>
                      <w:sz w:val="24"/>
                      <w:szCs w:val="24"/>
                    </w:rPr>
                    <w:t>お問</w:t>
                  </w:r>
                  <w:r w:rsidR="00E47C6E">
                    <w:rPr>
                      <w:rFonts w:ascii="HGMaruGothicMPRO" w:eastAsia="HGMaruGothicMPRO" w:hAnsi="HGMaruGothicMPRO" w:cs="Meiryo UI" w:hint="eastAsia"/>
                      <w:sz w:val="24"/>
                      <w:szCs w:val="24"/>
                    </w:rPr>
                    <w:t>い</w:t>
                  </w:r>
                  <w:r w:rsidR="009B33B6" w:rsidRPr="0058729A">
                    <w:rPr>
                      <w:rFonts w:ascii="HGMaruGothicMPRO" w:eastAsia="HGMaruGothicMPRO" w:hAnsi="HGMaruGothicMPRO" w:cs="Meiryo UI" w:hint="eastAsia"/>
                      <w:sz w:val="24"/>
                      <w:szCs w:val="24"/>
                    </w:rPr>
                    <w:t>合わせ先</w:t>
                  </w:r>
                  <w:r w:rsidR="0058729A">
                    <w:rPr>
                      <w:rFonts w:ascii="HGMaruGothicMPRO" w:eastAsia="HGMaruGothicMPRO" w:hAnsi="HGMaruGothicMPRO" w:cs="Meiryo UI" w:hint="eastAsia"/>
                      <w:sz w:val="24"/>
                      <w:szCs w:val="24"/>
                    </w:rPr>
                    <w:t>：</w:t>
                  </w:r>
                  <w:r w:rsidR="00AA2364">
                    <w:rPr>
                      <w:rFonts w:ascii="HGMaruGothicMPRO" w:eastAsia="HGMaruGothicMPRO" w:hAnsi="HGMaruGothicMPRO" w:cs="Meiryo UI" w:hint="eastAsia"/>
                      <w:sz w:val="24"/>
                      <w:szCs w:val="24"/>
                    </w:rPr>
                    <w:t>TEL0493-81-3751</w:t>
                  </w:r>
                </w:p>
                <w:p w14:paraId="22F256D8" w14:textId="6E3B924A" w:rsidR="0058729A" w:rsidRPr="00AA2364" w:rsidRDefault="0058729A" w:rsidP="0058729A">
                  <w:pPr>
                    <w:rPr>
                      <w:rFonts w:ascii="HGMaruGothicMPRO" w:eastAsia="HGMaruGothicMPRO" w:hAnsi="HGMaruGothicMPRO" w:cs="Meiryo UI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</w:tc>
            </w:tr>
            <w:tr w:rsidR="009B33B6" w:rsidRPr="00B44B17" w14:paraId="789EFDED" w14:textId="6167309B" w:rsidTr="0058729A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0A8DAFD4" w14:textId="79346C44" w:rsidR="009B33B6" w:rsidRPr="00B44B17" w:rsidRDefault="009B33B6">
                  <w:pPr>
                    <w:rPr>
                      <w:rFonts w:ascii="Meiryo UI" w:eastAsia="Meiryo UI" w:hAnsi="Meiryo UI" w:cs="Meiryo UI"/>
                      <w:sz w:val="16"/>
                    </w:rPr>
                  </w:pPr>
                </w:p>
              </w:tc>
            </w:tr>
          </w:tbl>
          <w:p w14:paraId="068069DB" w14:textId="77777777"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672" w:type="dxa"/>
            <w:gridSpan w:val="2"/>
          </w:tcPr>
          <w:p w14:paraId="0769BAAC" w14:textId="55A72BFE"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768" w:type="dxa"/>
            <w:gridSpan w:val="2"/>
          </w:tcPr>
          <w:p w14:paraId="7E2B103A" w14:textId="6213BA10" w:rsidR="00304350" w:rsidRPr="00B44B17" w:rsidRDefault="00304350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3851" w:type="dxa"/>
            <w:gridSpan w:val="2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C759E7" w:rsidRPr="00C759E7" w14:paraId="0E1F62D6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551A86AB" w14:textId="172B4F0D" w:rsidR="00304350" w:rsidRPr="00C759E7" w:rsidRDefault="00304350">
                  <w:pPr>
                    <w:rPr>
                      <w:rFonts w:ascii="Meiryo UI" w:eastAsia="Meiryo UI" w:hAnsi="Meiryo UI" w:cs="Meiryo UI"/>
                      <w:color w:val="000099"/>
                      <w:sz w:val="16"/>
                    </w:rPr>
                  </w:pPr>
                </w:p>
                <w:p w14:paraId="75AD22DD" w14:textId="4376A907" w:rsidR="00304350" w:rsidRPr="00C759E7" w:rsidRDefault="00724450">
                  <w:pPr>
                    <w:rPr>
                      <w:rFonts w:ascii="Meiryo UI" w:eastAsia="Meiryo UI" w:hAnsi="Meiryo UI" w:cs="Meiryo UI"/>
                      <w:color w:val="000099"/>
                      <w:sz w:val="16"/>
                    </w:rPr>
                  </w:pPr>
                  <w:r>
                    <w:rPr>
                      <w:rFonts w:ascii="Meiryo UI" w:eastAsia="Meiryo UI" w:hAnsi="Meiryo UI" w:cs="Meiryo UI"/>
                      <w:noProof/>
                      <w:color w:val="000099"/>
                      <w:sz w:val="16"/>
                    </w:rPr>
                    <w:drawing>
                      <wp:inline distT="0" distB="0" distL="0" distR="0" wp14:anchorId="3A3F3C9F" wp14:editId="56815751">
                        <wp:extent cx="3260725" cy="2445385"/>
                        <wp:effectExtent l="7620" t="0" r="4445" b="4445"/>
                        <wp:docPr id="32" name="図 32" descr="空, 屋外, 建物 が含まれている画像&#10;&#10;自動的に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G_4327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260725" cy="2445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59E7" w:rsidRPr="00C759E7" w14:paraId="0149A55D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651F6A9B" w14:textId="77777777" w:rsidR="00304350" w:rsidRPr="00C759E7" w:rsidRDefault="00304350">
                  <w:pPr>
                    <w:rPr>
                      <w:rFonts w:ascii="Meiryo UI" w:eastAsia="Meiryo UI" w:hAnsi="Meiryo UI" w:cs="Meiryo UI"/>
                      <w:color w:val="000099"/>
                      <w:sz w:val="16"/>
                    </w:rPr>
                  </w:pPr>
                </w:p>
              </w:tc>
            </w:tr>
            <w:tr w:rsidR="00C759E7" w:rsidRPr="00C759E7" w14:paraId="73D51ACF" w14:textId="77777777">
              <w:trPr>
                <w:trHeight w:hRule="exact" w:val="3240"/>
              </w:trPr>
              <w:tc>
                <w:tcPr>
                  <w:tcW w:w="5000" w:type="pct"/>
                  <w:shd w:val="clear" w:color="auto" w:fill="1CADE4" w:themeFill="accent1"/>
                </w:tcPr>
                <w:p w14:paraId="3E66BA7B" w14:textId="161CE2D5" w:rsidR="00C759E7" w:rsidRPr="00724450" w:rsidRDefault="007135AC" w:rsidP="007135AC">
                  <w:pPr>
                    <w:pStyle w:val="ab"/>
                    <w:ind w:left="1921" w:hangingChars="400" w:hanging="1921"/>
                    <w:jc w:val="center"/>
                    <w:rPr>
                      <w:rFonts w:ascii="HGMaruGothicMPRO" w:eastAsia="HGMaruGothicMPRO" w:hAnsi="HGMaruGothicMPRO" w:cs="Meiryo UI"/>
                      <w:b/>
                      <w:outline/>
                      <w:color w:val="2683C6" w:themeColor="accent2"/>
                      <w:sz w:val="48"/>
                      <w:szCs w:val="48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</w:pPr>
                  <w:r>
                    <w:rPr>
                      <w:rFonts w:ascii="HGMaruGothicMPRO" w:eastAsia="HGMaruGothicMPRO" w:hAnsi="HGMaruGothicMPRO" w:cs="Meiryo UI" w:hint="eastAsia"/>
                      <w:b/>
                      <w:outline/>
                      <w:color w:val="2683C6" w:themeColor="accent2"/>
                      <w:sz w:val="48"/>
                      <w:szCs w:val="48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 xml:space="preserve"> </w:t>
                  </w:r>
                  <w:r w:rsidR="006332BD" w:rsidRPr="00724450">
                    <w:rPr>
                      <w:rFonts w:ascii="HGMaruGothicMPRO" w:eastAsia="HGMaruGothicMPRO" w:hAnsi="HGMaruGothicMPRO" w:cs="Meiryo UI" w:hint="eastAsia"/>
                      <w:b/>
                      <w:outline/>
                      <w:color w:val="2683C6" w:themeColor="accent2"/>
                      <w:sz w:val="48"/>
                      <w:szCs w:val="48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>グループホー</w:t>
                  </w:r>
                  <w:r w:rsidR="00C759E7" w:rsidRPr="00724450">
                    <w:rPr>
                      <w:rFonts w:ascii="HGMaruGothicMPRO" w:eastAsia="HGMaruGothicMPRO" w:hAnsi="HGMaruGothicMPRO" w:cs="Meiryo UI" w:hint="eastAsia"/>
                      <w:b/>
                      <w:outline/>
                      <w:color w:val="2683C6" w:themeColor="accent2"/>
                      <w:sz w:val="48"/>
                      <w:szCs w:val="48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solidFill>
                          <w14:srgbClr w14:val="FFFFFF"/>
                        </w14:solidFill>
                      </w14:textFill>
                    </w:rPr>
                    <w:t>ム</w:t>
                  </w:r>
                </w:p>
                <w:p w14:paraId="0CACC798" w14:textId="433544F5" w:rsidR="00C759E7" w:rsidRPr="007135AC" w:rsidRDefault="00C759E7" w:rsidP="007135AC">
                  <w:pPr>
                    <w:ind w:firstLineChars="50" w:firstLine="280"/>
                    <w:jc w:val="center"/>
                    <w:rPr>
                      <w:rFonts w:ascii="HGMaruGothicMPRO" w:eastAsia="HGMaruGothicMPRO" w:hAnsi="HGMaruGothicMPRO"/>
                      <w:b/>
                      <w:color w:val="002060"/>
                      <w:sz w:val="56"/>
                      <w:szCs w:val="56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</w:pPr>
                  <w:r w:rsidRPr="007135AC">
                    <w:rPr>
                      <w:rFonts w:ascii="HGMaruGothicMPRO" w:eastAsia="HGMaruGothicMPRO" w:hAnsi="HGMaruGothicMPRO" w:hint="eastAsia"/>
                      <w:b/>
                      <w:color w:val="FFFF00"/>
                      <w:sz w:val="56"/>
                      <w:szCs w:val="56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しんごう</w:t>
                  </w:r>
                </w:p>
                <w:p w14:paraId="6AA5D577" w14:textId="77777777" w:rsidR="007135AC" w:rsidRDefault="00A4596E" w:rsidP="00A4596E">
                  <w:pPr>
                    <w:rPr>
                      <w:color w:val="000099"/>
                    </w:rPr>
                  </w:pPr>
                  <w:r w:rsidRPr="00C759E7">
                    <w:rPr>
                      <w:rFonts w:hint="eastAsia"/>
                      <w:color w:val="000099"/>
                    </w:rPr>
                    <w:t xml:space="preserve">　</w:t>
                  </w:r>
                </w:p>
                <w:p w14:paraId="00C07F02" w14:textId="6D36CEBB" w:rsidR="00A4596E" w:rsidRPr="007135AC" w:rsidRDefault="00DA4CC4" w:rsidP="007135AC">
                  <w:pPr>
                    <w:ind w:firstLineChars="50" w:firstLine="140"/>
                    <w:rPr>
                      <w:rFonts w:ascii="HGMaruGothicMPRO" w:eastAsia="HGMaruGothicMPRO" w:hAnsi="HGMaruGothicMPRO"/>
                      <w:b/>
                      <w:bCs/>
                      <w:color w:val="000099"/>
                      <w:sz w:val="28"/>
                      <w:szCs w:val="28"/>
                      <w14:textOutline w14:w="9525" w14:cap="rnd" w14:cmpd="sng" w14:algn="ctr">
                        <w14:solidFill>
                          <w14:srgbClr w14:val="00B050"/>
                        </w14:solidFill>
                        <w14:prstDash w14:val="solid"/>
                        <w14:bevel/>
                      </w14:textOutline>
                    </w:rPr>
                  </w:pPr>
                  <w:r w:rsidRPr="007135AC">
                    <w:rPr>
                      <w:rFonts w:ascii="HGMaruGothicMPRO" w:eastAsia="HGMaruGothicMPRO" w:hAnsi="HGMaruGothicMPRO" w:hint="eastAsia"/>
                      <w:b/>
                      <w:bCs/>
                      <w:color w:val="000099"/>
                      <w:sz w:val="28"/>
                      <w:szCs w:val="28"/>
                    </w:rPr>
                    <w:t>障害者</w:t>
                  </w:r>
                  <w:r w:rsidR="00A4596E" w:rsidRPr="007135AC">
                    <w:rPr>
                      <w:rFonts w:ascii="HGMaruGothicMPRO" w:eastAsia="HGMaruGothicMPRO" w:hAnsi="HGMaruGothicMPRO" w:hint="eastAsia"/>
                      <w:b/>
                      <w:bCs/>
                      <w:color w:val="000099"/>
                      <w:sz w:val="28"/>
                      <w:szCs w:val="28"/>
                    </w:rPr>
                    <w:t>共同生活援助</w:t>
                  </w:r>
                </w:p>
              </w:tc>
            </w:tr>
            <w:tr w:rsidR="00C759E7" w:rsidRPr="00C759E7" w14:paraId="2C284C7D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1CADE4" w:themeFill="accent1"/>
                  <w:vAlign w:val="bottom"/>
                </w:tcPr>
                <w:p w14:paraId="5172620C" w14:textId="77777777" w:rsidR="00304350" w:rsidRPr="007135AC" w:rsidRDefault="006332BD" w:rsidP="007135AC">
                  <w:pPr>
                    <w:pStyle w:val="ad"/>
                    <w:ind w:firstLineChars="200" w:firstLine="480"/>
                    <w:rPr>
                      <w:rFonts w:ascii="HGMaruGothicMPRO" w:eastAsia="HGMaruGothicMPRO" w:hAnsi="HGMaruGothicMPRO" w:cs="Meiryo UI"/>
                      <w:b/>
                      <w:bCs/>
                      <w:i w:val="0"/>
                      <w:color w:val="000099"/>
                      <w:szCs w:val="24"/>
                    </w:rPr>
                  </w:pPr>
                  <w:r w:rsidRPr="007135AC">
                    <w:rPr>
                      <w:rFonts w:ascii="HGMaruGothicMPRO" w:eastAsia="HGMaruGothicMPRO" w:hAnsi="HGMaruGothicMPRO" w:cs="Meiryo UI" w:hint="eastAsia"/>
                      <w:b/>
                      <w:bCs/>
                      <w:i w:val="0"/>
                      <w:color w:val="000099"/>
                      <w:szCs w:val="24"/>
                    </w:rPr>
                    <w:t>一般社団法人　エミーツ</w:t>
                  </w:r>
                </w:p>
              </w:tc>
            </w:tr>
          </w:tbl>
          <w:p w14:paraId="210B20FE" w14:textId="77777777" w:rsidR="00304350" w:rsidRPr="00C759E7" w:rsidRDefault="00304350">
            <w:pPr>
              <w:rPr>
                <w:rFonts w:ascii="Meiryo UI" w:eastAsia="Meiryo UI" w:hAnsi="Meiryo UI" w:cs="Meiryo UI"/>
                <w:color w:val="000099"/>
                <w:sz w:val="16"/>
              </w:rPr>
            </w:pPr>
          </w:p>
        </w:tc>
      </w:tr>
      <w:tr w:rsidR="00DF138E" w:rsidRPr="00B44B17" w14:paraId="53E7C39B" w14:textId="77777777" w:rsidTr="00DF138E">
        <w:trPr>
          <w:gridAfter w:val="1"/>
          <w:wAfter w:w="445" w:type="dxa"/>
          <w:trHeight w:hRule="exact" w:val="10800"/>
          <w:jc w:val="center"/>
        </w:trPr>
        <w:tc>
          <w:tcPr>
            <w:tcW w:w="8664" w:type="dxa"/>
            <w:gridSpan w:val="4"/>
          </w:tcPr>
          <w:p w14:paraId="2817E2CE" w14:textId="54C69690" w:rsidR="00144053" w:rsidRDefault="00970E6C" w:rsidP="00144053">
            <w:pPr>
              <w:rPr>
                <w:rFonts w:ascii="Meiryo UI" w:eastAsia="Meiryo UI" w:hAnsi="Meiryo UI" w:cs="Meiryo UI"/>
                <w:noProof/>
                <w:sz w:val="16"/>
              </w:rPr>
            </w:pPr>
            <w:r>
              <w:rPr>
                <w:rFonts w:ascii="Meiryo UI" w:eastAsia="Meiryo UI" w:hAnsi="Meiryo UI" w:cs="Meiryo UI"/>
                <w:noProof/>
                <w:sz w:val="16"/>
              </w:rPr>
              <w:lastRenderedPageBreak/>
              <w:drawing>
                <wp:inline distT="0" distB="0" distL="0" distR="0" wp14:anchorId="618AEE06" wp14:editId="74FBC284">
                  <wp:extent cx="5474133" cy="3790950"/>
                  <wp:effectExtent l="0" t="0" r="0" b="0"/>
                  <wp:docPr id="1" name="図 1" descr="スクリーンショット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間取り.png"/>
                          <pic:cNvPicPr/>
                        </pic:nvPicPr>
                        <pic:blipFill rotWithShape="1">
                          <a:blip r:embed="rId12"/>
                          <a:srcRect l="-173" t="-250" r="173" b="250"/>
                          <a:stretch/>
                        </pic:blipFill>
                        <pic:spPr>
                          <a:xfrm>
                            <a:off x="0" y="0"/>
                            <a:ext cx="5474133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D5463" w14:textId="77777777" w:rsidR="005509E6" w:rsidRDefault="005509E6" w:rsidP="005509E6">
            <w:pPr>
              <w:ind w:firstLineChars="100" w:firstLine="280"/>
              <w:rPr>
                <w:rFonts w:ascii="HGMaruGothicMPRO" w:eastAsia="HGMaruGothicMPRO" w:hAnsi="HGMaruGothicMPRO" w:cs="Meiryo UI"/>
                <w:color w:val="0D5672" w:themeColor="accent1" w:themeShade="80"/>
                <w:sz w:val="28"/>
                <w:szCs w:val="28"/>
              </w:rPr>
            </w:pPr>
            <w:r>
              <w:rPr>
                <w:rFonts w:ascii="HGMaruGothicMPRO" w:eastAsia="HGMaruGothicMPRO" w:hAnsi="HGMaruGothicMPRO" w:cs="Meiryo UI" w:hint="eastAsia"/>
                <w:color w:val="0D5672" w:themeColor="accent1" w:themeShade="80"/>
                <w:sz w:val="28"/>
                <w:szCs w:val="28"/>
              </w:rPr>
              <w:t>定員6名</w:t>
            </w:r>
          </w:p>
          <w:p w14:paraId="3AF916B0" w14:textId="55E02E92" w:rsidR="005509E6" w:rsidRPr="005509E6" w:rsidRDefault="00172714" w:rsidP="005509E6">
            <w:pPr>
              <w:ind w:firstLineChars="100" w:firstLine="280"/>
              <w:rPr>
                <w:rFonts w:ascii="HGMaruGothicMPRO" w:eastAsia="HGMaruGothicMPRO" w:hAnsi="HGMaruGothicMPRO" w:cs="Meiryo UI"/>
                <w:sz w:val="28"/>
                <w:szCs w:val="28"/>
              </w:rPr>
            </w:pPr>
            <w:r>
              <w:rPr>
                <w:rFonts w:ascii="HGMaruGothicMPRO" w:eastAsia="HGMaruGothicMPRO" w:hAnsi="HGMaruGothicMPRO" w:cs="Meiryo UI" w:hint="eastAsia"/>
                <w:color w:val="0D5672" w:themeColor="accent1" w:themeShade="80"/>
                <w:sz w:val="28"/>
                <w:szCs w:val="28"/>
              </w:rPr>
              <w:t>利用料：</w:t>
            </w:r>
            <w:r w:rsidR="005509E6">
              <w:rPr>
                <w:rFonts w:ascii="HGMaruGothicMPRO" w:eastAsia="HGMaruGothicMPRO" w:hAnsi="HGMaruGothicMPRO" w:cs="Meiryo UI" w:hint="eastAsia"/>
                <w:color w:val="0D5672" w:themeColor="accent1" w:themeShade="80"/>
                <w:sz w:val="28"/>
                <w:szCs w:val="28"/>
              </w:rPr>
              <w:t>家賃　○○円</w:t>
            </w:r>
            <w:r>
              <w:rPr>
                <w:rFonts w:ascii="HGMaruGothicMPRO" w:eastAsia="HGMaruGothicMPRO" w:hAnsi="HGMaruGothicMPRO" w:cs="Meiryo UI" w:hint="eastAsia"/>
                <w:color w:val="0D5672" w:themeColor="accent1" w:themeShade="80"/>
                <w:sz w:val="28"/>
                <w:szCs w:val="28"/>
              </w:rPr>
              <w:t>、食費</w:t>
            </w:r>
            <w:r w:rsidR="00293AED">
              <w:rPr>
                <w:rFonts w:ascii="HGMaruGothicMPRO" w:eastAsia="HGMaruGothicMPRO" w:hAnsi="HGMaruGothicMPRO" w:cs="Meiryo UI" w:hint="eastAsia"/>
                <w:color w:val="0D5672" w:themeColor="accent1" w:themeShade="80"/>
                <w:sz w:val="28"/>
                <w:szCs w:val="28"/>
              </w:rPr>
              <w:t xml:space="preserve">　○○円</w:t>
            </w:r>
            <w:r>
              <w:rPr>
                <w:rFonts w:ascii="HGMaruGothicMPRO" w:eastAsia="HGMaruGothicMPRO" w:hAnsi="HGMaruGothicMPRO" w:cs="Meiryo UI" w:hint="eastAsia"/>
                <w:color w:val="0D5672" w:themeColor="accent1" w:themeShade="80"/>
                <w:sz w:val="28"/>
                <w:szCs w:val="28"/>
              </w:rPr>
              <w:t>、光熱水費</w:t>
            </w:r>
            <w:r w:rsidR="00293AED">
              <w:rPr>
                <w:rFonts w:ascii="HGMaruGothicMPRO" w:eastAsia="HGMaruGothicMPRO" w:hAnsi="HGMaruGothicMPRO" w:cs="Meiryo UI" w:hint="eastAsia"/>
                <w:color w:val="0D5672" w:themeColor="accent1" w:themeShade="80"/>
                <w:sz w:val="28"/>
                <w:szCs w:val="28"/>
              </w:rPr>
              <w:t xml:space="preserve">　○○円</w:t>
            </w:r>
          </w:p>
        </w:tc>
        <w:tc>
          <w:tcPr>
            <w:tcW w:w="720" w:type="dxa"/>
            <w:gridSpan w:val="2"/>
          </w:tcPr>
          <w:p w14:paraId="00E8408C" w14:textId="77777777" w:rsidR="00DF138E" w:rsidRPr="00B44B17" w:rsidRDefault="00DF138E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720" w:type="dxa"/>
            <w:gridSpan w:val="2"/>
          </w:tcPr>
          <w:p w14:paraId="6900EFD5" w14:textId="77777777" w:rsidR="00DF138E" w:rsidRPr="00B44B17" w:rsidRDefault="00DF138E">
            <w:pPr>
              <w:rPr>
                <w:rFonts w:ascii="Meiryo UI" w:eastAsia="Meiryo UI" w:hAnsi="Meiryo UI" w:cs="Meiryo UI"/>
                <w:sz w:val="16"/>
              </w:rPr>
            </w:pPr>
          </w:p>
        </w:tc>
        <w:tc>
          <w:tcPr>
            <w:tcW w:w="3851" w:type="dxa"/>
            <w:gridSpan w:val="2"/>
          </w:tcPr>
          <w:p w14:paraId="63FDA854" w14:textId="634C6265" w:rsidR="00DF138E" w:rsidRPr="00B44B17" w:rsidRDefault="00AB45C7">
            <w:pPr>
              <w:rPr>
                <w:rFonts w:ascii="Meiryo UI" w:eastAsia="Meiryo UI" w:hAnsi="Meiryo UI" w:cs="Meiryo UI"/>
                <w:sz w:val="16"/>
              </w:rPr>
            </w:pPr>
            <w:r>
              <w:rPr>
                <w:rFonts w:ascii="Meiryo UI" w:eastAsia="Meiryo UI" w:hAnsi="Meiryo UI" w:cs="Meiryo UI"/>
                <w:noProof/>
                <w:sz w:val="16"/>
              </w:rPr>
              <w:drawing>
                <wp:inline distT="0" distB="0" distL="0" distR="0" wp14:anchorId="4B915176" wp14:editId="3439FE6D">
                  <wp:extent cx="2361248" cy="2445385"/>
                  <wp:effectExtent l="0" t="4128" r="0" b="0"/>
                  <wp:docPr id="26" name="図 26" descr="壁, 室内, 物体, 浴室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373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65642" cy="24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DE931" w14:textId="1995AB58" w:rsidR="00DF138E" w:rsidRPr="00B44B17" w:rsidRDefault="00AB45C7">
            <w:pPr>
              <w:rPr>
                <w:rFonts w:ascii="Meiryo UI" w:eastAsia="Meiryo UI" w:hAnsi="Meiryo UI" w:cs="Meiryo UI"/>
                <w:sz w:val="16"/>
              </w:rPr>
            </w:pPr>
            <w:r>
              <w:rPr>
                <w:rFonts w:ascii="Meiryo UI" w:eastAsia="Meiryo UI" w:hAnsi="Meiryo UI" w:cs="Meiryo UI"/>
                <w:noProof/>
                <w:sz w:val="16"/>
              </w:rPr>
              <w:drawing>
                <wp:inline distT="0" distB="0" distL="0" distR="0" wp14:anchorId="1DDAFC61" wp14:editId="33DC18DE">
                  <wp:extent cx="3260725" cy="2445385"/>
                  <wp:effectExtent l="7620" t="0" r="4445" b="4445"/>
                  <wp:docPr id="33" name="図 33" descr="壁, 室内, 小さい, 座ってい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373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6072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80418" w14:textId="77777777" w:rsidR="00304350" w:rsidRPr="00B44B17" w:rsidRDefault="00304350" w:rsidP="00AB45C7">
      <w:pPr>
        <w:pStyle w:val="af"/>
        <w:rPr>
          <w:rFonts w:ascii="Meiryo UI" w:eastAsia="Meiryo UI" w:hAnsi="Meiryo UI" w:cs="Meiryo UI"/>
          <w:sz w:val="16"/>
        </w:rPr>
      </w:pPr>
    </w:p>
    <w:sectPr w:rsidR="00304350" w:rsidRPr="00B44B17" w:rsidSect="00E47C6E">
      <w:pgSz w:w="16838" w:h="11906" w:orient="landscape" w:code="9"/>
      <w:pgMar w:top="720" w:right="720" w:bottom="43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D8D27" w14:textId="77777777" w:rsidR="00E03709" w:rsidRDefault="00E03709" w:rsidP="00AE09A8">
      <w:pPr>
        <w:spacing w:after="0" w:line="240" w:lineRule="auto"/>
      </w:pPr>
      <w:r>
        <w:separator/>
      </w:r>
    </w:p>
  </w:endnote>
  <w:endnote w:type="continuationSeparator" w:id="0">
    <w:p w14:paraId="535BA5DC" w14:textId="77777777" w:rsidR="00E03709" w:rsidRDefault="00E03709" w:rsidP="00AE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w Cen MT Condensed">
    <w:charset w:val="00"/>
    <w:family w:val="swiss"/>
    <w:pitch w:val="variable"/>
    <w:sig w:usb0="00000003" w:usb1="00000000" w:usb2="00000000" w:usb3="00000000" w:csb0="00000003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BIZ UDゴシック">
    <w:altName w:val="Malgun Gothic Semilight"/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D88E7" w14:textId="77777777" w:rsidR="00E03709" w:rsidRDefault="00E03709" w:rsidP="00AE09A8">
      <w:pPr>
        <w:spacing w:after="0" w:line="240" w:lineRule="auto"/>
      </w:pPr>
      <w:r>
        <w:separator/>
      </w:r>
    </w:p>
  </w:footnote>
  <w:footnote w:type="continuationSeparator" w:id="0">
    <w:p w14:paraId="1EC5CE35" w14:textId="77777777" w:rsidR="00E03709" w:rsidRDefault="00E03709" w:rsidP="00AE0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5B74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75E"/>
    <w:rsid w:val="00015617"/>
    <w:rsid w:val="00026F0E"/>
    <w:rsid w:val="000C2C8D"/>
    <w:rsid w:val="000D175E"/>
    <w:rsid w:val="000E1F71"/>
    <w:rsid w:val="00144053"/>
    <w:rsid w:val="00172714"/>
    <w:rsid w:val="001779AB"/>
    <w:rsid w:val="00185752"/>
    <w:rsid w:val="00196885"/>
    <w:rsid w:val="00293AED"/>
    <w:rsid w:val="00304350"/>
    <w:rsid w:val="00315333"/>
    <w:rsid w:val="00355C41"/>
    <w:rsid w:val="00425CE8"/>
    <w:rsid w:val="00541587"/>
    <w:rsid w:val="005509E6"/>
    <w:rsid w:val="005644F9"/>
    <w:rsid w:val="0058729A"/>
    <w:rsid w:val="005C136E"/>
    <w:rsid w:val="00601E2D"/>
    <w:rsid w:val="006332BD"/>
    <w:rsid w:val="00642E33"/>
    <w:rsid w:val="00651B92"/>
    <w:rsid w:val="00672C7B"/>
    <w:rsid w:val="00675E67"/>
    <w:rsid w:val="00685253"/>
    <w:rsid w:val="006D41AE"/>
    <w:rsid w:val="007135AC"/>
    <w:rsid w:val="00724450"/>
    <w:rsid w:val="00727090"/>
    <w:rsid w:val="007B3584"/>
    <w:rsid w:val="007E496D"/>
    <w:rsid w:val="007F52B5"/>
    <w:rsid w:val="008635E0"/>
    <w:rsid w:val="008A5543"/>
    <w:rsid w:val="008C4C2E"/>
    <w:rsid w:val="0095449B"/>
    <w:rsid w:val="00970E6C"/>
    <w:rsid w:val="009B33B6"/>
    <w:rsid w:val="009F150E"/>
    <w:rsid w:val="00A1106F"/>
    <w:rsid w:val="00A4596E"/>
    <w:rsid w:val="00AA2364"/>
    <w:rsid w:val="00AB45C7"/>
    <w:rsid w:val="00AD471B"/>
    <w:rsid w:val="00AE09A8"/>
    <w:rsid w:val="00B44B17"/>
    <w:rsid w:val="00B907DD"/>
    <w:rsid w:val="00BD4F21"/>
    <w:rsid w:val="00BF48C9"/>
    <w:rsid w:val="00C759E7"/>
    <w:rsid w:val="00CC364F"/>
    <w:rsid w:val="00CE1AD1"/>
    <w:rsid w:val="00DA1F42"/>
    <w:rsid w:val="00DA4CC4"/>
    <w:rsid w:val="00DF138E"/>
    <w:rsid w:val="00E03709"/>
    <w:rsid w:val="00E47C6E"/>
    <w:rsid w:val="00E503E3"/>
    <w:rsid w:val="00E5646C"/>
    <w:rsid w:val="00E91699"/>
    <w:rsid w:val="00EA5B58"/>
    <w:rsid w:val="00EC3FDB"/>
    <w:rsid w:val="00EF7933"/>
    <w:rsid w:val="00F20814"/>
    <w:rsid w:val="00F6714A"/>
    <w:rsid w:val="00FD4875"/>
    <w:rsid w:val="00FE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A3F9FE"/>
  <w15:chartTrackingRefBased/>
  <w15:docId w15:val="{FD31D982-461A-4436-8390-786CE7A67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D6C8B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1CADE4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35B74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a4">
    <w:name w:val="テーブル グリッド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テーブル レイアウト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キャプション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見出し 2 (文字)"/>
    <w:basedOn w:val="a1"/>
    <w:link w:val="2"/>
    <w:uiPriority w:val="1"/>
    <w:rPr>
      <w:rFonts w:asciiTheme="majorHAnsi" w:eastAsiaTheme="majorEastAsia" w:hAnsiTheme="majorHAnsi" w:cstheme="majorBidi"/>
      <w:b/>
      <w:bCs/>
      <w:color w:val="335B74" w:themeColor="text2"/>
      <w:sz w:val="22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customStyle="1" w:styleId="a">
    <w:name w:val="箇条書きリスト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見出し 1 (文字)"/>
    <w:basedOn w:val="a1"/>
    <w:link w:val="1"/>
    <w:uiPriority w:val="1"/>
    <w:rPr>
      <w:rFonts w:asciiTheme="majorHAnsi" w:eastAsiaTheme="majorEastAsia" w:hAnsiTheme="majorHAnsi" w:cstheme="majorBidi"/>
      <w:b/>
      <w:bCs/>
      <w:color w:val="1CADE4" w:themeColor="accent1"/>
      <w:sz w:val="32"/>
    </w:rPr>
  </w:style>
  <w:style w:type="paragraph" w:customStyle="1" w:styleId="a8">
    <w:name w:val="会社名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a9">
    <w:name w:val="footer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フッター (文字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ab">
    <w:name w:val="タイトル"/>
    <w:basedOn w:val="a0"/>
    <w:next w:val="a0"/>
    <w:link w:val="ac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c">
    <w:name w:val="タイトルの文字"/>
    <w:basedOn w:val="a1"/>
    <w:link w:val="ab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customStyle="1" w:styleId="ad">
    <w:name w:val="サブタイトル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e">
    <w:name w:val="サブタイトル文字"/>
    <w:basedOn w:val="a1"/>
    <w:link w:val="ad"/>
    <w:uiPriority w:val="1"/>
    <w:rPr>
      <w:i/>
      <w:iCs/>
      <w:color w:val="FFFFFF" w:themeColor="background1"/>
      <w:sz w:val="24"/>
    </w:rPr>
  </w:style>
  <w:style w:type="paragraph" w:customStyle="1" w:styleId="af">
    <w:name w:val="間隔なし"/>
    <w:uiPriority w:val="99"/>
    <w:qFormat/>
    <w:pPr>
      <w:spacing w:after="0" w:line="240" w:lineRule="auto"/>
    </w:pPr>
  </w:style>
  <w:style w:type="paragraph" w:customStyle="1" w:styleId="af0">
    <w:name w:val="引用"/>
    <w:basedOn w:val="a0"/>
    <w:next w:val="a0"/>
    <w:link w:val="af1"/>
    <w:uiPriority w:val="1"/>
    <w:qFormat/>
    <w:pPr>
      <w:pBdr>
        <w:top w:val="single" w:sz="4" w:space="14" w:color="1CADE4" w:themeColor="accent1"/>
        <w:bottom w:val="single" w:sz="4" w:space="14" w:color="1CADE4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1CADE4" w:themeColor="accent1"/>
      <w:sz w:val="34"/>
    </w:rPr>
  </w:style>
  <w:style w:type="character" w:customStyle="1" w:styleId="af1">
    <w:name w:val="引用文字"/>
    <w:basedOn w:val="a1"/>
    <w:link w:val="af0"/>
    <w:uiPriority w:val="1"/>
    <w:rPr>
      <w:rFonts w:asciiTheme="majorHAnsi" w:eastAsiaTheme="majorEastAsia" w:hAnsiTheme="majorHAnsi" w:cstheme="majorBidi"/>
      <w:i/>
      <w:iCs/>
      <w:color w:val="1CADE4" w:themeColor="accent1"/>
      <w:sz w:val="34"/>
    </w:rPr>
  </w:style>
  <w:style w:type="character" w:customStyle="1" w:styleId="30">
    <w:name w:val="見出し 3 (文字)"/>
    <w:basedOn w:val="a1"/>
    <w:link w:val="3"/>
    <w:uiPriority w:val="9"/>
    <w:semiHidden/>
    <w:rPr>
      <w:b/>
      <w:bCs/>
    </w:rPr>
  </w:style>
  <w:style w:type="paragraph" w:styleId="af2">
    <w:name w:val="Balloon Text"/>
    <w:basedOn w:val="a0"/>
    <w:link w:val="af3"/>
    <w:uiPriority w:val="99"/>
    <w:semiHidden/>
    <w:unhideWhenUsed/>
    <w:rsid w:val="000D175E"/>
    <w:pPr>
      <w:spacing w:after="0"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af3">
    <w:name w:val="吹き出し (文字)"/>
    <w:basedOn w:val="a1"/>
    <w:link w:val="af2"/>
    <w:uiPriority w:val="99"/>
    <w:semiHidden/>
    <w:rsid w:val="000D175E"/>
    <w:rPr>
      <w:rFonts w:asciiTheme="majorHAnsi" w:eastAsiaTheme="majorEastAsia" w:hAnsiTheme="majorHAnsi" w:cstheme="majorBidi"/>
      <w:szCs w:val="18"/>
    </w:rPr>
  </w:style>
  <w:style w:type="paragraph" w:styleId="af4">
    <w:name w:val="header"/>
    <w:basedOn w:val="a0"/>
    <w:link w:val="af5"/>
    <w:uiPriority w:val="99"/>
    <w:unhideWhenUsed/>
    <w:rsid w:val="00AE09A8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1"/>
    <w:link w:val="af4"/>
    <w:uiPriority w:val="99"/>
    <w:rsid w:val="00AE0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ya%20haga\AppData\Roaming\Microsoft\Templates\&#12497;&#12531;&#12501;&#12524;&#12483;&#12488;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インテグラル">
  <a:themeElements>
    <a:clrScheme name="インテグラル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インテグラル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インテグラル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4D2AB4-9B2C-49A9-A5BD-95FFED164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パンフレット</Template>
  <TotalTime>18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一般社団法人　エミーツ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aya haga</dc:creator>
  <cp:keywords/>
  <cp:lastModifiedBy>エミーツ ３</cp:lastModifiedBy>
  <cp:revision>4</cp:revision>
  <cp:lastPrinted>2019-09-24T01:42:00Z</cp:lastPrinted>
  <dcterms:created xsi:type="dcterms:W3CDTF">2020-02-05T06:29:00Z</dcterms:created>
  <dcterms:modified xsi:type="dcterms:W3CDTF">2020-02-05T06:47:00Z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